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44"/>
          <w:szCs w:val="44"/>
        </w:rPr>
        <w:t xml:space="preserve"> </w:t>
      </w: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Анализ работы ШМО учителей русского языка и литературы</w:t>
      </w: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бюджетного  общеобразовательного учреждения</w:t>
      </w: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«Средняя общеобразовательная школа №4 »</w:t>
      </w: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образования</w:t>
      </w: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«Лениногорский муниципальный район»</w:t>
      </w:r>
    </w:p>
    <w:p w:rsidR="00F6361F" w:rsidRPr="00911173" w:rsidRDefault="00F6361F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</w:t>
      </w:r>
      <w:r w:rsidRPr="00911173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F6361F" w:rsidRPr="00911173" w:rsidRDefault="00F6361F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за 2018/19 учебный год</w:t>
      </w: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6361F" w:rsidRPr="00911173" w:rsidRDefault="00F6361F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6361F" w:rsidRPr="00911173" w:rsidRDefault="00F6361F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6361F" w:rsidRPr="00911173" w:rsidRDefault="00F6361F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Default="00F6361F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361F" w:rsidRPr="009C06D4" w:rsidRDefault="00F6361F" w:rsidP="002C4C19">
      <w:pPr>
        <w:rPr>
          <w:rFonts w:ascii="Times New Roman" w:hAnsi="Times New Roman"/>
          <w:spacing w:val="5"/>
          <w:kern w:val="28"/>
        </w:rPr>
      </w:pPr>
      <w:r w:rsidRPr="009C06D4">
        <w:rPr>
          <w:rFonts w:ascii="Times New Roman" w:hAnsi="Times New Roman"/>
          <w:b/>
        </w:rPr>
        <w:t>1. Методическая тема</w:t>
      </w:r>
      <w:r w:rsidRPr="009C06D4">
        <w:rPr>
          <w:rFonts w:ascii="Times New Roman" w:hAnsi="Times New Roman"/>
          <w:b/>
          <w:i/>
        </w:rPr>
        <w:t xml:space="preserve">: </w:t>
      </w:r>
      <w:r w:rsidRPr="009C06D4">
        <w:rPr>
          <w:rFonts w:ascii="Times New Roman" w:hAnsi="Times New Roman"/>
        </w:rPr>
        <w:t>«</w:t>
      </w:r>
      <w:r w:rsidRPr="009C06D4">
        <w:rPr>
          <w:rFonts w:ascii="Times New Roman" w:hAnsi="Times New Roman"/>
          <w:spacing w:val="5"/>
          <w:kern w:val="28"/>
        </w:rPr>
        <w:t>Повышение качества образования и воспитания через внедрение системно- деятельностного подхода в условиях перехода к ФГОС ООО на уроках гуманитарного цикла»</w:t>
      </w:r>
    </w:p>
    <w:p w:rsidR="00F6361F" w:rsidRPr="009C06D4" w:rsidRDefault="00F6361F" w:rsidP="002C4C19">
      <w:pPr>
        <w:tabs>
          <w:tab w:val="left" w:pos="3780"/>
        </w:tabs>
        <w:rPr>
          <w:rFonts w:ascii="Times New Roman" w:hAnsi="Times New Roman"/>
          <w:b/>
          <w:i/>
        </w:rPr>
      </w:pPr>
      <w:r w:rsidRPr="009C06D4">
        <w:rPr>
          <w:rFonts w:ascii="Times New Roman" w:hAnsi="Times New Roman"/>
          <w:b/>
        </w:rPr>
        <w:t>2. Цели и задачи</w:t>
      </w:r>
      <w:r w:rsidRPr="009C06D4">
        <w:rPr>
          <w:rFonts w:ascii="Times New Roman" w:hAnsi="Times New Roman"/>
          <w:b/>
          <w:i/>
        </w:rPr>
        <w:t>:</w:t>
      </w:r>
    </w:p>
    <w:p w:rsidR="00F6361F" w:rsidRPr="009C06D4" w:rsidRDefault="00F6361F" w:rsidP="002C4C19">
      <w:pPr>
        <w:tabs>
          <w:tab w:val="left" w:pos="3780"/>
        </w:tabs>
        <w:rPr>
          <w:rFonts w:ascii="Times New Roman" w:hAnsi="Times New Roman"/>
          <w:shd w:val="clear" w:color="auto" w:fill="FFFFFF"/>
        </w:rPr>
      </w:pPr>
      <w:r w:rsidRPr="009C06D4">
        <w:rPr>
          <w:rFonts w:ascii="Times New Roman" w:hAnsi="Times New Roman"/>
          <w:shd w:val="clear" w:color="auto" w:fill="FFFFFF"/>
        </w:rPr>
        <w:t>1.Использование технологии системно-деятельного подхода на уроках гуманитарного цикла с целью развития гармоничной, нравственно совершенной, социально активной, профессионально компетентной и саморазвивающейся личности.</w:t>
      </w:r>
    </w:p>
    <w:p w:rsidR="00F6361F" w:rsidRPr="009C06D4" w:rsidRDefault="00F6361F" w:rsidP="002C4C19">
      <w:pPr>
        <w:rPr>
          <w:rFonts w:ascii="Times New Roman" w:hAnsi="Times New Roman"/>
          <w:shd w:val="clear" w:color="auto" w:fill="FFFFFF"/>
        </w:rPr>
      </w:pPr>
      <w:r w:rsidRPr="009C06D4">
        <w:rPr>
          <w:rFonts w:ascii="Times New Roman" w:hAnsi="Times New Roman"/>
          <w:shd w:val="clear" w:color="auto" w:fill="FFFFFF"/>
        </w:rPr>
        <w:t xml:space="preserve">2.Создание   единого  взаимосвязанного технологического комплекса подготовки учащихся к  ОГЭ и ЕГЭ по предметам гуманитарного цикла на основе  системно-деятельностных и информационных технологий, обеспечивающий достижение соответствующих стандарту ФГОС  метапредметных, предметных, личностных результатов. </w:t>
      </w:r>
    </w:p>
    <w:p w:rsidR="00F6361F" w:rsidRPr="009C06D4" w:rsidRDefault="00F6361F" w:rsidP="002C4C19">
      <w:pPr>
        <w:rPr>
          <w:rFonts w:ascii="Times New Roman" w:hAnsi="Times New Roman"/>
        </w:rPr>
      </w:pPr>
      <w:r w:rsidRPr="009C06D4">
        <w:rPr>
          <w:rFonts w:ascii="Times New Roman" w:hAnsi="Times New Roman"/>
          <w:shd w:val="clear" w:color="auto" w:fill="FFFFFF"/>
        </w:rPr>
        <w:t> </w:t>
      </w:r>
      <w:r w:rsidRPr="009C06D4">
        <w:rPr>
          <w:rFonts w:ascii="Times New Roman" w:hAnsi="Times New Roman"/>
        </w:rPr>
        <w:t xml:space="preserve">3.Совершенствование и применение разнообразных  </w:t>
      </w:r>
      <w:r w:rsidRPr="009C06D4">
        <w:rPr>
          <w:rFonts w:ascii="Times New Roman" w:hAnsi="Times New Roman"/>
          <w:spacing w:val="20"/>
        </w:rPr>
        <w:t>форм работы с учащимися,  обеспечивающих р</w:t>
      </w:r>
      <w:r w:rsidRPr="009C06D4">
        <w:rPr>
          <w:rFonts w:ascii="Times New Roman" w:hAnsi="Times New Roman"/>
          <w:spacing w:val="20"/>
          <w:lang w:val="en-US"/>
        </w:rPr>
        <w:t>o</w:t>
      </w:r>
      <w:r w:rsidRPr="009C06D4">
        <w:rPr>
          <w:rFonts w:ascii="Times New Roman" w:hAnsi="Times New Roman"/>
          <w:spacing w:val="20"/>
        </w:rPr>
        <w:t>ст их  творческого потенциала и познавательных мотивов.</w:t>
      </w:r>
    </w:p>
    <w:p w:rsidR="00F6361F" w:rsidRDefault="00F6361F" w:rsidP="002C4C19">
      <w:pPr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>4. Создание условий для освоения нового содержания образования в формате ФГОС  через внедрение передовых технологий повышения качества образования.</w:t>
      </w:r>
    </w:p>
    <w:p w:rsidR="00F6361F" w:rsidRPr="009C06D4" w:rsidRDefault="00F6361F" w:rsidP="002C4C19">
      <w:pPr>
        <w:jc w:val="both"/>
        <w:rPr>
          <w:rFonts w:ascii="Times New Roman" w:hAnsi="Times New Roman"/>
        </w:rPr>
      </w:pPr>
    </w:p>
    <w:p w:rsidR="00F6361F" w:rsidRPr="009C06D4" w:rsidRDefault="00F6361F" w:rsidP="002C4C19">
      <w:pPr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  <w:b/>
        </w:rPr>
        <w:t>3. Характеристика кадрового состава.</w:t>
      </w:r>
    </w:p>
    <w:tbl>
      <w:tblPr>
        <w:tblpPr w:leftFromText="180" w:rightFromText="180" w:vertAnchor="text" w:horzAnchor="margin" w:tblpY="35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2"/>
        <w:gridCol w:w="1773"/>
        <w:gridCol w:w="1113"/>
        <w:gridCol w:w="903"/>
        <w:gridCol w:w="2127"/>
        <w:gridCol w:w="2977"/>
        <w:gridCol w:w="1385"/>
      </w:tblGrid>
      <w:tr w:rsidR="00F6361F" w:rsidRPr="009C06D4" w:rsidTr="002240FD">
        <w:trPr>
          <w:trHeight w:val="1426"/>
        </w:trPr>
        <w:tc>
          <w:tcPr>
            <w:tcW w:w="462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73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Ф.И.О</w:t>
            </w:r>
          </w:p>
        </w:tc>
        <w:tc>
          <w:tcPr>
            <w:tcW w:w="1113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Образо</w:t>
            </w: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вание</w:t>
            </w:r>
          </w:p>
        </w:tc>
        <w:tc>
          <w:tcPr>
            <w:tcW w:w="903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Стаж </w:t>
            </w:r>
          </w:p>
        </w:tc>
        <w:tc>
          <w:tcPr>
            <w:tcW w:w="2127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Методическая тема</w:t>
            </w:r>
          </w:p>
        </w:tc>
        <w:tc>
          <w:tcPr>
            <w:tcW w:w="2977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Курсовая подготовка</w:t>
            </w: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(Тема, год последней КПК)</w:t>
            </w:r>
          </w:p>
        </w:tc>
        <w:tc>
          <w:tcPr>
            <w:tcW w:w="1385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Квал. категория год присвоения</w:t>
            </w:r>
          </w:p>
        </w:tc>
      </w:tr>
      <w:tr w:rsidR="00F6361F" w:rsidRPr="009C06D4" w:rsidTr="002240FD">
        <w:trPr>
          <w:trHeight w:val="4005"/>
        </w:trPr>
        <w:tc>
          <w:tcPr>
            <w:tcW w:w="462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1773" w:type="dxa"/>
          </w:tcPr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Гришина Любовь Николаевна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1113" w:type="dxa"/>
          </w:tcPr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высшее,  КГПИ, 1988</w:t>
            </w:r>
          </w:p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35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F6361F" w:rsidRPr="009C06D4" w:rsidRDefault="00F6361F" w:rsidP="002240FD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«</w:t>
            </w:r>
            <w:r w:rsidRPr="009C06D4">
              <w:rPr>
                <w:rFonts w:ascii="Times New Roman" w:hAnsi="Times New Roman"/>
              </w:rPr>
              <w:t>Использование системно - деятельностного  подхода в преподавании  русского языка и литературы</w:t>
            </w:r>
            <w:r w:rsidRPr="009C06D4">
              <w:rPr>
                <w:rFonts w:ascii="Times New Roman" w:hAnsi="Times New Roman"/>
                <w:i/>
              </w:rPr>
              <w:t xml:space="preserve"> </w:t>
            </w:r>
            <w:r w:rsidRPr="009C06D4">
              <w:rPr>
                <w:rFonts w:ascii="Times New Roman" w:hAnsi="Times New Roman"/>
              </w:rPr>
              <w:t>для развития коммуникативных способностей учащихся в условиях  реализации  ФГОС ООО»</w:t>
            </w:r>
          </w:p>
        </w:tc>
        <w:tc>
          <w:tcPr>
            <w:tcW w:w="2977" w:type="dxa"/>
          </w:tcPr>
          <w:p w:rsidR="00F6361F" w:rsidRPr="009C06D4" w:rsidRDefault="00F6361F" w:rsidP="0043162A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 2018 год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высшая,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9C06D4">
                <w:rPr>
                  <w:rFonts w:ascii="Times New Roman" w:hAnsi="Times New Roman"/>
                </w:rPr>
                <w:t>2018 г</w:t>
              </w:r>
            </w:smartTag>
            <w:r w:rsidRPr="009C06D4">
              <w:rPr>
                <w:rFonts w:ascii="Times New Roman" w:hAnsi="Times New Roman"/>
              </w:rPr>
              <w:t>.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2240FD">
        <w:trPr>
          <w:trHeight w:val="3052"/>
        </w:trPr>
        <w:tc>
          <w:tcPr>
            <w:tcW w:w="462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177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Екатерина Петровна</w:t>
            </w:r>
          </w:p>
        </w:tc>
        <w:tc>
          <w:tcPr>
            <w:tcW w:w="1113" w:type="dxa"/>
          </w:tcPr>
          <w:p w:rsidR="00F6361F" w:rsidRDefault="00F6361F" w:rsidP="008E4165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высшее, КГУ,</w:t>
            </w:r>
          </w:p>
          <w:p w:rsidR="00F6361F" w:rsidRPr="009C06D4" w:rsidRDefault="00F6361F" w:rsidP="008E4165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2011</w:t>
            </w:r>
          </w:p>
        </w:tc>
        <w:tc>
          <w:tcPr>
            <w:tcW w:w="90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2127" w:type="dxa"/>
          </w:tcPr>
          <w:p w:rsidR="00F6361F" w:rsidRPr="009C06D4" w:rsidRDefault="00F6361F" w:rsidP="002240FD">
            <w:pPr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Использование системно-деятельностного  подхода в преподавании  русского языка и литературы в условиях  перехода к ФГОС ООО</w:t>
            </w:r>
          </w:p>
        </w:tc>
        <w:tc>
          <w:tcPr>
            <w:tcW w:w="2977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000000"/>
              </w:rPr>
              <w:t>ИКТ-технологии в процес</w:t>
            </w:r>
            <w:r>
              <w:rPr>
                <w:rFonts w:ascii="Times New Roman" w:hAnsi="Times New Roman"/>
                <w:color w:val="000000"/>
              </w:rPr>
              <w:t>се изучения русского языка и ли</w:t>
            </w:r>
            <w:r w:rsidRPr="009C06D4">
              <w:rPr>
                <w:rFonts w:ascii="Times New Roman" w:hAnsi="Times New Roman"/>
                <w:color w:val="000000"/>
              </w:rPr>
              <w:t>тературы в условиях реализации ФГОС</w:t>
            </w:r>
            <w:r w:rsidRPr="009C06D4">
              <w:rPr>
                <w:rFonts w:ascii="Times New Roman" w:hAnsi="Times New Roman"/>
              </w:rPr>
              <w:t>, 2017 год</w:t>
            </w:r>
          </w:p>
        </w:tc>
        <w:tc>
          <w:tcPr>
            <w:tcW w:w="1385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Первая, 2019г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2240FD">
        <w:trPr>
          <w:trHeight w:val="3030"/>
        </w:trPr>
        <w:tc>
          <w:tcPr>
            <w:tcW w:w="462" w:type="dxa"/>
          </w:tcPr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7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Динара Фаритовна</w:t>
            </w:r>
          </w:p>
        </w:tc>
        <w:tc>
          <w:tcPr>
            <w:tcW w:w="111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высшее,ЕГПУ,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2011</w:t>
            </w:r>
          </w:p>
          <w:p w:rsidR="00F6361F" w:rsidRPr="009C06D4" w:rsidRDefault="00F6361F" w:rsidP="002240FD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2127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Активизация  познавательной деятельности учащихся  на уроках русского языка и литературы  при  переходе на ФГОС ООО</w:t>
            </w:r>
          </w:p>
        </w:tc>
        <w:tc>
          <w:tcPr>
            <w:tcW w:w="2977" w:type="dxa"/>
          </w:tcPr>
          <w:p w:rsidR="00F6361F" w:rsidRPr="009C06D4" w:rsidRDefault="00F6361F" w:rsidP="0091298A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2018 год</w:t>
            </w: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2240F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    </w:t>
            </w:r>
          </w:p>
        </w:tc>
        <w:tc>
          <w:tcPr>
            <w:tcW w:w="1385" w:type="dxa"/>
          </w:tcPr>
          <w:p w:rsidR="00F6361F" w:rsidRPr="009C06D4" w:rsidRDefault="00F6361F" w:rsidP="002240FD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молодой специалист</w:t>
            </w:r>
          </w:p>
        </w:tc>
      </w:tr>
    </w:tbl>
    <w:p w:rsidR="00F6361F" w:rsidRPr="009C06D4" w:rsidRDefault="00F6361F" w:rsidP="002C4C19">
      <w:pPr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72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3"/>
        <w:gridCol w:w="1843"/>
        <w:gridCol w:w="1701"/>
        <w:gridCol w:w="1305"/>
        <w:gridCol w:w="2097"/>
      </w:tblGrid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2016-2017</w:t>
            </w:r>
          </w:p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2017-2018</w:t>
            </w:r>
          </w:p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2018-2019</w:t>
            </w:r>
          </w:p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  <w:p w:rsidR="00F6361F" w:rsidRPr="009C06D4" w:rsidRDefault="00F6361F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97" w:type="dxa"/>
          </w:tcPr>
          <w:p w:rsidR="00F6361F" w:rsidRPr="009C06D4" w:rsidRDefault="00F6361F" w:rsidP="00D35D37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  Динамика</w:t>
            </w:r>
          </w:p>
          <w:p w:rsidR="00F6361F" w:rsidRPr="009C06D4" w:rsidRDefault="00F6361F" w:rsidP="007A560C">
            <w:pPr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1)  Кол-во учителей –предметников в ШМО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высшее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средне-специальное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-среднее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обучаются заочно (из общего числа, имеющих образование)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6E3410">
        <w:trPr>
          <w:trHeight w:val="522"/>
        </w:trPr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2) - из них имеют ка</w:t>
            </w:r>
            <w:r>
              <w:rPr>
                <w:rFonts w:ascii="Times New Roman" w:hAnsi="Times New Roman"/>
              </w:rPr>
              <w:t>тегории с учётом аттестации 2019</w:t>
            </w:r>
            <w:r w:rsidRPr="009C06D4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+1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высшая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- 1 категория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СЗД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6361F" w:rsidRPr="009C06D4" w:rsidTr="007A560C">
        <w:tc>
          <w:tcPr>
            <w:tcW w:w="35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не имеют категории</w:t>
            </w:r>
          </w:p>
        </w:tc>
        <w:tc>
          <w:tcPr>
            <w:tcW w:w="1843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305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F6361F" w:rsidRPr="009C06D4" w:rsidRDefault="00F6361F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 (молодой специалист)</w:t>
            </w:r>
          </w:p>
        </w:tc>
      </w:tr>
    </w:tbl>
    <w:p w:rsidR="00F6361F" w:rsidRPr="009C06D4" w:rsidRDefault="00F6361F" w:rsidP="004161BC">
      <w:pPr>
        <w:spacing w:after="0"/>
        <w:ind w:left="360"/>
        <w:rPr>
          <w:rFonts w:ascii="Times New Roman" w:hAnsi="Times New Roman"/>
          <w:b/>
          <w:i/>
        </w:rPr>
      </w:pPr>
    </w:p>
    <w:p w:rsidR="00F6361F" w:rsidRPr="009C06D4" w:rsidRDefault="00F6361F" w:rsidP="00445ADD">
      <w:pPr>
        <w:spacing w:after="0"/>
        <w:outlineLvl w:val="1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4.Повышение квалификации, педагогического мастерства и категорированности кадров</w:t>
      </w:r>
    </w:p>
    <w:p w:rsidR="00F6361F" w:rsidRPr="009C06D4" w:rsidRDefault="00F6361F" w:rsidP="00445ADD">
      <w:pPr>
        <w:spacing w:after="0"/>
        <w:outlineLvl w:val="1"/>
        <w:rPr>
          <w:rFonts w:ascii="Times New Roman" w:hAnsi="Times New Roman"/>
          <w:b/>
        </w:rPr>
      </w:pPr>
    </w:p>
    <w:tbl>
      <w:tblPr>
        <w:tblW w:w="10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6"/>
        <w:gridCol w:w="1598"/>
        <w:gridCol w:w="1306"/>
        <w:gridCol w:w="1452"/>
        <w:gridCol w:w="1451"/>
        <w:gridCol w:w="1888"/>
        <w:gridCol w:w="2323"/>
      </w:tblGrid>
      <w:tr w:rsidR="00F6361F" w:rsidRPr="009C06D4" w:rsidTr="006326F5">
        <w:trPr>
          <w:trHeight w:val="387"/>
        </w:trPr>
        <w:tc>
          <w:tcPr>
            <w:tcW w:w="726" w:type="dxa"/>
            <w:vMerge w:val="restart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598" w:type="dxa"/>
            <w:vMerge w:val="restart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Присвоена</w:t>
            </w:r>
          </w:p>
        </w:tc>
        <w:tc>
          <w:tcPr>
            <w:tcW w:w="2758" w:type="dxa"/>
            <w:gridSpan w:val="2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2017/2018 уч. год</w:t>
            </w:r>
          </w:p>
        </w:tc>
        <w:tc>
          <w:tcPr>
            <w:tcW w:w="3339" w:type="dxa"/>
            <w:gridSpan w:val="2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2018/2019 уч. год</w:t>
            </w:r>
          </w:p>
        </w:tc>
        <w:tc>
          <w:tcPr>
            <w:tcW w:w="2323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6361F" w:rsidRPr="009C06D4" w:rsidTr="006326F5">
        <w:trPr>
          <w:trHeight w:val="372"/>
        </w:trPr>
        <w:tc>
          <w:tcPr>
            <w:tcW w:w="726" w:type="dxa"/>
            <w:vMerge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98" w:type="dxa"/>
            <w:vMerge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06" w:type="dxa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Повысивших  </w:t>
            </w:r>
          </w:p>
        </w:tc>
        <w:tc>
          <w:tcPr>
            <w:tcW w:w="1452" w:type="dxa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Общее кол.учителей</w:t>
            </w:r>
          </w:p>
        </w:tc>
        <w:tc>
          <w:tcPr>
            <w:tcW w:w="1451" w:type="dxa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Повысивших  </w:t>
            </w:r>
          </w:p>
        </w:tc>
        <w:tc>
          <w:tcPr>
            <w:tcW w:w="1888" w:type="dxa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Общее кол.учителей</w:t>
            </w:r>
          </w:p>
        </w:tc>
        <w:tc>
          <w:tcPr>
            <w:tcW w:w="2323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6361F" w:rsidRPr="009C06D4" w:rsidTr="006326F5">
        <w:trPr>
          <w:trHeight w:val="547"/>
        </w:trPr>
        <w:tc>
          <w:tcPr>
            <w:tcW w:w="726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598" w:type="dxa"/>
          </w:tcPr>
          <w:p w:rsidR="00F6361F" w:rsidRPr="009C06D4" w:rsidRDefault="00F6361F" w:rsidP="00445ADD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1306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52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451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888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323" w:type="dxa"/>
          </w:tcPr>
          <w:p w:rsidR="00F6361F" w:rsidRPr="009C06D4" w:rsidRDefault="00F6361F" w:rsidP="009A1AE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стабильно</w:t>
            </w:r>
          </w:p>
        </w:tc>
      </w:tr>
      <w:tr w:rsidR="00F6361F" w:rsidRPr="009C06D4" w:rsidTr="006326F5">
        <w:trPr>
          <w:trHeight w:val="695"/>
        </w:trPr>
        <w:tc>
          <w:tcPr>
            <w:tcW w:w="726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598" w:type="dxa"/>
          </w:tcPr>
          <w:p w:rsidR="00F6361F" w:rsidRPr="009C06D4" w:rsidRDefault="00F6361F" w:rsidP="00445ADD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1306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452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451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888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323" w:type="dxa"/>
          </w:tcPr>
          <w:p w:rsidR="00F6361F" w:rsidRPr="009C06D4" w:rsidRDefault="00F6361F" w:rsidP="009A1AE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</w:t>
            </w:r>
          </w:p>
        </w:tc>
      </w:tr>
    </w:tbl>
    <w:p w:rsidR="00F6361F" w:rsidRPr="009C06D4" w:rsidRDefault="00F6361F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tbl>
      <w:tblPr>
        <w:tblW w:w="108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0"/>
        <w:gridCol w:w="630"/>
        <w:gridCol w:w="47"/>
        <w:gridCol w:w="1933"/>
        <w:gridCol w:w="77"/>
        <w:gridCol w:w="173"/>
        <w:gridCol w:w="1179"/>
        <w:gridCol w:w="11"/>
        <w:gridCol w:w="588"/>
        <w:gridCol w:w="1085"/>
        <w:gridCol w:w="70"/>
        <w:gridCol w:w="623"/>
        <w:gridCol w:w="1298"/>
        <w:gridCol w:w="1906"/>
        <w:gridCol w:w="10"/>
        <w:gridCol w:w="12"/>
        <w:gridCol w:w="11"/>
      </w:tblGrid>
      <w:tr w:rsidR="00F6361F" w:rsidRPr="009C06D4" w:rsidTr="00B537D6">
        <w:trPr>
          <w:trHeight w:val="958"/>
        </w:trPr>
        <w:tc>
          <w:tcPr>
            <w:tcW w:w="1170" w:type="dxa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860" w:type="dxa"/>
            <w:gridSpan w:val="5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Окончили курсы повышения квалификации</w:t>
            </w:r>
          </w:p>
        </w:tc>
        <w:tc>
          <w:tcPr>
            <w:tcW w:w="1778" w:type="dxa"/>
            <w:gridSpan w:val="3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2017/2018</w:t>
            </w:r>
          </w:p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1778" w:type="dxa"/>
            <w:gridSpan w:val="3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2018/2019</w:t>
            </w:r>
          </w:p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3237" w:type="dxa"/>
            <w:gridSpan w:val="5"/>
            <w:vAlign w:val="center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6361F" w:rsidRPr="009C06D4" w:rsidTr="00B537D6">
        <w:trPr>
          <w:trHeight w:val="639"/>
        </w:trPr>
        <w:tc>
          <w:tcPr>
            <w:tcW w:w="1170" w:type="dxa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860" w:type="dxa"/>
            <w:gridSpan w:val="5"/>
          </w:tcPr>
          <w:p w:rsidR="00F6361F" w:rsidRPr="009C06D4" w:rsidRDefault="00F6361F" w:rsidP="0069745B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 П/Гришина Л.Н, Шигабудинова Д.Ф</w:t>
            </w:r>
          </w:p>
        </w:tc>
        <w:tc>
          <w:tcPr>
            <w:tcW w:w="1778" w:type="dxa"/>
            <w:gridSpan w:val="3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78" w:type="dxa"/>
            <w:gridSpan w:val="3"/>
          </w:tcPr>
          <w:p w:rsidR="00F6361F" w:rsidRPr="009C06D4" w:rsidRDefault="00F6361F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3237" w:type="dxa"/>
            <w:gridSpan w:val="5"/>
          </w:tcPr>
          <w:p w:rsidR="00F6361F" w:rsidRPr="009C06D4" w:rsidRDefault="00F6361F" w:rsidP="00445AD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</w:t>
            </w:r>
          </w:p>
        </w:tc>
      </w:tr>
      <w:tr w:rsidR="00F6361F" w:rsidRPr="009C06D4" w:rsidTr="00B537D6">
        <w:tblPrEx>
          <w:tblLook w:val="00A0"/>
        </w:tblPrEx>
        <w:trPr>
          <w:gridAfter w:val="3"/>
          <w:wAfter w:w="33" w:type="dxa"/>
          <w:trHeight w:val="288"/>
        </w:trPr>
        <w:tc>
          <w:tcPr>
            <w:tcW w:w="10790" w:type="dxa"/>
            <w:gridSpan w:val="14"/>
          </w:tcPr>
          <w:p w:rsidR="00F6361F" w:rsidRPr="009C06D4" w:rsidRDefault="00F6361F" w:rsidP="00B041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Владение личностно - развивающими технологиями</w:t>
            </w:r>
          </w:p>
        </w:tc>
      </w:tr>
      <w:tr w:rsidR="00F6361F" w:rsidRPr="009C06D4" w:rsidTr="00B537D6">
        <w:tblPrEx>
          <w:tblLook w:val="00A0"/>
        </w:tblPrEx>
        <w:trPr>
          <w:gridAfter w:val="1"/>
          <w:wAfter w:w="11" w:type="dxa"/>
          <w:trHeight w:val="1109"/>
        </w:trPr>
        <w:tc>
          <w:tcPr>
            <w:tcW w:w="1800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Название технологии</w:t>
            </w:r>
          </w:p>
        </w:tc>
        <w:tc>
          <w:tcPr>
            <w:tcW w:w="2057" w:type="dxa"/>
            <w:gridSpan w:val="3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Владение и применение полностью</w:t>
            </w:r>
          </w:p>
        </w:tc>
        <w:tc>
          <w:tcPr>
            <w:tcW w:w="1352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Владение и применение элементов технологии</w:t>
            </w:r>
          </w:p>
        </w:tc>
        <w:tc>
          <w:tcPr>
            <w:tcW w:w="1684" w:type="dxa"/>
            <w:gridSpan w:val="3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991" w:type="dxa"/>
            <w:gridSpan w:val="3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Метапредмет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ное развитие</w:t>
            </w:r>
          </w:p>
        </w:tc>
        <w:tc>
          <w:tcPr>
            <w:tcW w:w="1928" w:type="dxa"/>
            <w:gridSpan w:val="3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ФИО учителя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</w:tr>
      <w:tr w:rsidR="00F6361F" w:rsidRPr="009C06D4" w:rsidTr="00B537D6">
        <w:tblPrEx>
          <w:tblLook w:val="00A0"/>
        </w:tblPrEx>
        <w:trPr>
          <w:gridAfter w:val="2"/>
          <w:wAfter w:w="23" w:type="dxa"/>
          <w:trHeight w:val="1205"/>
        </w:trPr>
        <w:tc>
          <w:tcPr>
            <w:tcW w:w="1847" w:type="dxa"/>
            <w:gridSpan w:val="3"/>
            <w:vMerge w:val="restart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Технология встречных усилий и развития критического мышления.</w:t>
            </w:r>
          </w:p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+</w:t>
            </w:r>
          </w:p>
          <w:p w:rsidR="00F6361F" w:rsidRPr="009C06D4" w:rsidRDefault="00F6361F" w:rsidP="00B041CE">
            <w:pPr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rPr>
                <w:rFonts w:ascii="Times New Roman" w:hAnsi="Times New Roman"/>
              </w:rPr>
            </w:pPr>
          </w:p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Повышение качества обучения,  призовые места на  муниципальном туре, республиканском туре всероссийской 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олимпиады по русскому языку, литера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туре,истории,обществозна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нию,иностранному языку</w:t>
            </w:r>
          </w:p>
        </w:tc>
        <w:tc>
          <w:tcPr>
            <w:tcW w:w="1921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организация деятельности учащихся с целью передачи им способов работы со знанием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16" w:type="dxa"/>
            <w:gridSpan w:val="2"/>
          </w:tcPr>
          <w:p w:rsidR="00F6361F" w:rsidRPr="009C06D4" w:rsidRDefault="00F6361F" w:rsidP="007F219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Гришина Л.Н</w:t>
            </w:r>
          </w:p>
          <w:p w:rsidR="00F6361F" w:rsidRPr="009C06D4" w:rsidRDefault="00F6361F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Ильясова Е. П.</w:t>
            </w:r>
          </w:p>
          <w:p w:rsidR="00F6361F" w:rsidRPr="009C06D4" w:rsidRDefault="00F6361F" w:rsidP="007F219C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B537D6">
        <w:tblPrEx>
          <w:tblLook w:val="00A0"/>
        </w:tblPrEx>
        <w:trPr>
          <w:gridAfter w:val="2"/>
          <w:wAfter w:w="23" w:type="dxa"/>
          <w:trHeight w:val="2116"/>
        </w:trPr>
        <w:tc>
          <w:tcPr>
            <w:tcW w:w="1847" w:type="dxa"/>
            <w:gridSpan w:val="3"/>
            <w:vMerge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21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самостоятель</w:t>
            </w:r>
          </w:p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ный поиск способа решения поставленной задачи</w:t>
            </w:r>
          </w:p>
        </w:tc>
        <w:tc>
          <w:tcPr>
            <w:tcW w:w="1916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</w:tc>
      </w:tr>
      <w:tr w:rsidR="00F6361F" w:rsidRPr="009C06D4" w:rsidTr="00B537D6">
        <w:tblPrEx>
          <w:tblLook w:val="00A0"/>
        </w:tblPrEx>
        <w:trPr>
          <w:gridAfter w:val="2"/>
          <w:wAfter w:w="23" w:type="dxa"/>
          <w:trHeight w:val="352"/>
        </w:trPr>
        <w:tc>
          <w:tcPr>
            <w:tcW w:w="1847" w:type="dxa"/>
            <w:gridSpan w:val="3"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Коммуникативно  –деятельност-ный подход.</w:t>
            </w:r>
          </w:p>
        </w:tc>
        <w:tc>
          <w:tcPr>
            <w:tcW w:w="1933" w:type="dxa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F6361F" w:rsidRPr="009C06D4" w:rsidRDefault="00F6361F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призовые места на муниципаль-</w:t>
            </w:r>
          </w:p>
          <w:p w:rsidR="00F6361F" w:rsidRPr="009C06D4" w:rsidRDefault="00F6361F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ных, республиканских,федераль-</w:t>
            </w:r>
          </w:p>
          <w:p w:rsidR="00F6361F" w:rsidRPr="009C06D4" w:rsidRDefault="00F6361F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ных  конкурсах, призовые места на  муниципальном туре всероссийской </w:t>
            </w:r>
          </w:p>
          <w:p w:rsidR="00F6361F" w:rsidRPr="009C06D4" w:rsidRDefault="00F6361F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олимпиады по предметам гумм. цикла</w:t>
            </w:r>
          </w:p>
          <w:p w:rsidR="00F6361F" w:rsidRPr="009C06D4" w:rsidRDefault="00F6361F" w:rsidP="00511BB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Повышение качества обучения</w:t>
            </w:r>
          </w:p>
        </w:tc>
        <w:tc>
          <w:tcPr>
            <w:tcW w:w="1921" w:type="dxa"/>
            <w:gridSpan w:val="2"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формирование эмоционально-ценностного отношения учащихся к содержанию образования</w:t>
            </w:r>
          </w:p>
        </w:tc>
        <w:tc>
          <w:tcPr>
            <w:tcW w:w="1916" w:type="dxa"/>
            <w:gridSpan w:val="2"/>
          </w:tcPr>
          <w:p w:rsidR="00F6361F" w:rsidRPr="009C06D4" w:rsidRDefault="00F6361F" w:rsidP="00511BB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6361F" w:rsidRPr="009C06D4" w:rsidRDefault="00F6361F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 П.</w:t>
            </w:r>
          </w:p>
          <w:p w:rsidR="00F6361F" w:rsidRPr="009C06D4" w:rsidRDefault="00F6361F" w:rsidP="00511BB2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21" w:type="dxa"/>
            <w:gridSpan w:val="2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развитие личности учащегося, превращение его в субъект учебно-познавательной деятельности</w:t>
            </w:r>
          </w:p>
        </w:tc>
        <w:tc>
          <w:tcPr>
            <w:tcW w:w="1916" w:type="dxa"/>
            <w:gridSpan w:val="2"/>
          </w:tcPr>
          <w:p w:rsidR="00F6361F" w:rsidRPr="009C06D4" w:rsidRDefault="00F6361F" w:rsidP="002C34D3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  <w:p w:rsidR="00F6361F" w:rsidRPr="009C06D4" w:rsidRDefault="00F6361F" w:rsidP="00511BB2">
            <w:pPr>
              <w:rPr>
                <w:rFonts w:ascii="Times New Roman" w:hAnsi="Times New Roman"/>
              </w:rPr>
            </w:pPr>
          </w:p>
          <w:p w:rsidR="00F6361F" w:rsidRPr="009C06D4" w:rsidRDefault="00F6361F" w:rsidP="00E009E5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F6361F" w:rsidRPr="009C06D4" w:rsidRDefault="00F6361F" w:rsidP="00511BB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Технология развивающего обучения</w:t>
            </w:r>
          </w:p>
        </w:tc>
        <w:tc>
          <w:tcPr>
            <w:tcW w:w="1933" w:type="dxa"/>
          </w:tcPr>
          <w:p w:rsidR="00F6361F" w:rsidRPr="009C06D4" w:rsidRDefault="00F6361F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6361F" w:rsidRPr="009C06D4" w:rsidRDefault="00F6361F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</w:tcPr>
          <w:p w:rsidR="00F6361F" w:rsidRPr="009C06D4" w:rsidRDefault="00F6361F" w:rsidP="00D272C5">
            <w:pPr>
              <w:rPr>
                <w:rFonts w:ascii="Times New Roman" w:hAnsi="Times New Roman"/>
                <w:bCs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Повышение  познавательного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интереса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у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 учащихся к 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образователь-ном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у процессу</w:t>
            </w:r>
            <w:r w:rsidRPr="009C06D4">
              <w:rPr>
                <w:rFonts w:ascii="Times New Roman" w:hAnsi="Times New Roman"/>
                <w:bCs/>
                <w:color w:val="888888"/>
                <w:shd w:val="clear" w:color="auto" w:fill="FFFFFF"/>
              </w:rPr>
              <w:t>,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самостоятельности в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 xml:space="preserve">учебной 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деятельности</w:t>
            </w:r>
          </w:p>
        </w:tc>
        <w:tc>
          <w:tcPr>
            <w:tcW w:w="1921" w:type="dxa"/>
            <w:gridSpan w:val="2"/>
          </w:tcPr>
          <w:p w:rsidR="00F6361F" w:rsidRPr="009C06D4" w:rsidRDefault="00F6361F" w:rsidP="009B466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Активизация</w:t>
            </w:r>
          </w:p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деятельности учащихся 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способствует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творческому и интеллектуаль-ному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развитию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1916" w:type="dxa"/>
            <w:gridSpan w:val="2"/>
          </w:tcPr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 П.</w:t>
            </w:r>
          </w:p>
          <w:p w:rsidR="00F6361F" w:rsidRPr="009C06D4" w:rsidRDefault="00F6361F" w:rsidP="00EB2029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  <w:p w:rsidR="00F6361F" w:rsidRPr="009C06D4" w:rsidRDefault="00F6361F" w:rsidP="00D272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F6361F" w:rsidRPr="009C06D4" w:rsidRDefault="00F6361F" w:rsidP="00B041CE">
      <w:pPr>
        <w:spacing w:after="0"/>
        <w:rPr>
          <w:rFonts w:ascii="Times New Roman" w:hAnsi="Times New Roman"/>
          <w:b/>
        </w:rPr>
      </w:pPr>
    </w:p>
    <w:p w:rsidR="00F6361F" w:rsidRPr="009C06D4" w:rsidRDefault="00F6361F" w:rsidP="00C9146B">
      <w:pPr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5.Награды и поощрения учителей       Количество, ФИО учителя,  год присвоения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03"/>
        <w:gridCol w:w="5119"/>
      </w:tblGrid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Заслуженный учитель РТ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Почётный работник  общего образования РФ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За заслуги в образовании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1,Гришина Л.Н.- 2007г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Почётная грамота РФ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Почётная грамота РТ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Победители ПНПО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Победитель республиканского гранта «Наш лучший учитель» 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Победитель республиканского гранта «Наш новый учитель» 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FB4DC7">
        <w:trPr>
          <w:trHeight w:val="405"/>
        </w:trPr>
        <w:tc>
          <w:tcPr>
            <w:tcW w:w="5343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Отличник народного просвещения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</w:tr>
      <w:tr w:rsidR="00F6361F" w:rsidRPr="009C06D4" w:rsidTr="001326E7">
        <w:trPr>
          <w:trHeight w:val="435"/>
        </w:trPr>
        <w:tc>
          <w:tcPr>
            <w:tcW w:w="5343" w:type="dxa"/>
          </w:tcPr>
          <w:p w:rsidR="00F6361F" w:rsidRPr="009C06D4" w:rsidRDefault="00F6361F" w:rsidP="00C9146B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«Учитель года»  в номинации «Дебют»</w:t>
            </w:r>
          </w:p>
        </w:tc>
        <w:tc>
          <w:tcPr>
            <w:tcW w:w="5285" w:type="dxa"/>
          </w:tcPr>
          <w:p w:rsidR="00F6361F" w:rsidRPr="009C06D4" w:rsidRDefault="00F6361F" w:rsidP="00C9146B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1, Ильясова Е.П.-2018г</w:t>
            </w:r>
          </w:p>
        </w:tc>
      </w:tr>
    </w:tbl>
    <w:p w:rsidR="00F6361F" w:rsidRPr="009C06D4" w:rsidRDefault="00F6361F" w:rsidP="00C9146B">
      <w:pPr>
        <w:spacing w:after="0"/>
        <w:rPr>
          <w:rFonts w:ascii="Times New Roman" w:hAnsi="Times New Roman"/>
          <w:b/>
        </w:rPr>
      </w:pPr>
    </w:p>
    <w:p w:rsidR="00F6361F" w:rsidRPr="009C06D4" w:rsidRDefault="00F6361F" w:rsidP="006F178D">
      <w:pPr>
        <w:spacing w:after="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6.Реализация целей и задач:</w:t>
      </w:r>
    </w:p>
    <w:p w:rsidR="00F6361F" w:rsidRPr="009C06D4" w:rsidRDefault="00F6361F" w:rsidP="00AD5712">
      <w:pPr>
        <w:spacing w:line="240" w:lineRule="auto"/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>В течение 2018/19 учебного года было проведено 4 заседания школьного методического объединения учителей русского языка и литературы, на которых обсуждались вопросы программно-методического обеспечения учебного процесса, проблемы, связанные с подготовкой к ГИА-2019.  Темы</w:t>
      </w:r>
      <w:r w:rsidRPr="009C06D4">
        <w:rPr>
          <w:rFonts w:ascii="Times New Roman" w:hAnsi="Times New Roman"/>
          <w:b/>
        </w:rPr>
        <w:t xml:space="preserve"> </w:t>
      </w:r>
      <w:r w:rsidRPr="009C06D4">
        <w:rPr>
          <w:rFonts w:ascii="Times New Roman" w:hAnsi="Times New Roman"/>
        </w:rPr>
        <w:t>заседаний: «Планирование работы ШМО на  2018-2019 учебный год» (сентябрь), «Классификация грамматических ошибок. Способы нахождения ошибок в экзаменационных заданиях ЕГЭ» (октябрь), «Преемственность в обучении русскому языку» (октябрь), «Подготовка и проведение предметных олимпиад по русскому языку и литературе»(ноябрь), «Подготовка и проведение предметной Недели русского языка и литературы»(ноябрь) «Как подготовить выпускников 9 классов для сдачи устной части экзамена по русскому языку» (декабрь),«Подбор тренировочных текстов для учащихся 9 классов для подготовки к написанию изложений» (март), «Итоги учебного года»(май).</w:t>
      </w:r>
    </w:p>
    <w:p w:rsidR="00F6361F" w:rsidRPr="009C06D4" w:rsidRDefault="00F6361F" w:rsidP="003E3F21">
      <w:pPr>
        <w:spacing w:line="240" w:lineRule="auto"/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 xml:space="preserve">Реализуя поставленные  задачи, методическое объединение учителей русского языка и литературы  в работе использует следующие формы работы: </w:t>
      </w:r>
      <w:r w:rsidRPr="009C06D4">
        <w:rPr>
          <w:rFonts w:ascii="Times New Roman" w:hAnsi="Times New Roman"/>
          <w:bCs/>
          <w:iCs/>
        </w:rPr>
        <w:t>семинары, круглые столы по учебно-методическим вопросам, творческие отчеты учителей; мастер-классы, открытые уроки и внеклассные мероприятия по предмету;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  <w:bCs/>
          <w:iCs/>
        </w:rPr>
        <w:t>доклады, сообщения и дискуссии по методикам обучения и воспитания, вопросам общей педагогики и психологии;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  <w:bCs/>
          <w:iCs/>
        </w:rPr>
        <w:t>проведение предметной недели,  взаимопосещение уроков.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</w:rPr>
        <w:t xml:space="preserve">Источниками самообразования для учителей  являются: методическая,  научно-популярная, публицистическая литература, Интернет, видео, аудиоинформация на различных носителях, курсы повышения квалификации, мастер-классы, семинары и конференции.Такой подход позволяет  учителю поделиться опытом работы, защитить свою педагогическую концепцию и повысить свой профессиональный уровень.  На уроках  у учащихся </w:t>
      </w:r>
      <w:r w:rsidRPr="009C06D4">
        <w:rPr>
          <w:rFonts w:ascii="Times New Roman" w:hAnsi="Times New Roman"/>
          <w:shd w:val="clear" w:color="auto" w:fill="FFFFFF"/>
          <w:lang w:eastAsia="en-US"/>
        </w:rPr>
        <w:t>повышается мотивация обучения, психологически облегчается  процесс усвоения  учебного материала учащимися, расширяется  общий кругозор детей; возрастает уровень</w:t>
      </w:r>
      <w:r w:rsidRPr="009C06D4">
        <w:rPr>
          <w:rFonts w:ascii="Times New Roman" w:hAnsi="Times New Roman"/>
          <w:lang w:eastAsia="en-US"/>
        </w:rPr>
        <w:t xml:space="preserve">  творческих способностей и личностных качеств детей.</w:t>
      </w:r>
    </w:p>
    <w:p w:rsidR="00F6361F" w:rsidRPr="009C06D4" w:rsidRDefault="00F6361F" w:rsidP="000176CF">
      <w:pPr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  <w:b/>
        </w:rPr>
        <w:t>7.Новые формы, методики, приемы работы, научный подход в организации ШМО.</w:t>
      </w:r>
      <w:r w:rsidRPr="009C06D4">
        <w:rPr>
          <w:rFonts w:ascii="Times New Roman" w:hAnsi="Times New Roman"/>
          <w:lang w:eastAsia="en-US"/>
        </w:rPr>
        <w:t xml:space="preserve"> </w:t>
      </w:r>
    </w:p>
    <w:p w:rsidR="00F6361F" w:rsidRPr="009C06D4" w:rsidRDefault="00F6361F" w:rsidP="000176CF">
      <w:pPr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>Учителями  гуманитарного цикла  на уроках используются новые образовательные технологии: информационные, здоровьесберегающие, активные формы и методы обучения:  уроки-исследования, семинары, научно-практические конференции, презентации идей. Развитию УУД  на уроке способствует применение  современных педагогических технологий:  технология критического мышления, проектная деятельность, исследовательская работа,  дискуссионная технология, коллективная и индивидуальная мыслительную деятельность. Педагоги используют  принципы развивающего и личностно -ориентированного обучения, коммуникативно -деятельностного подхода через различные формы организации работы учащихся на уроке - групповую, коллективную, индивидуальную, парную, исследовательскую, частично-поисковую. Такая работа позволяет педагогам грамотно смоделировать урок, оптимизировать, дифференцировать и индивидуализировать образовательный процесс, сделать его интересным, самоценным для ученика, даёт возможность качественно</w:t>
      </w:r>
      <w:r>
        <w:rPr>
          <w:rFonts w:ascii="Times New Roman" w:hAnsi="Times New Roman"/>
        </w:rPr>
        <w:t>й подготовки учащихся к ГИА</w:t>
      </w:r>
      <w:r w:rsidRPr="009C06D4">
        <w:rPr>
          <w:rFonts w:ascii="Times New Roman" w:hAnsi="Times New Roman"/>
        </w:rPr>
        <w:t>.</w:t>
      </w:r>
      <w:r w:rsidRPr="009C06D4">
        <w:rPr>
          <w:rFonts w:ascii="Times New Roman" w:hAnsi="Times New Roman"/>
          <w:b/>
        </w:rPr>
        <w:t xml:space="preserve">    </w:t>
      </w:r>
    </w:p>
    <w:p w:rsidR="00F6361F" w:rsidRPr="009C06D4" w:rsidRDefault="00F6361F" w:rsidP="00195430">
      <w:pPr>
        <w:spacing w:after="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8. Качество, результативность (общие показатели,  результаты ГИА, независимых мониторинговых исследований, промежуточная аттестация).</w:t>
      </w:r>
    </w:p>
    <w:p w:rsidR="00F6361F" w:rsidRPr="009C06D4" w:rsidRDefault="00F6361F" w:rsidP="00B773F8">
      <w:pPr>
        <w:spacing w:after="0"/>
        <w:ind w:firstLine="567"/>
        <w:jc w:val="both"/>
        <w:rPr>
          <w:rFonts w:ascii="Times New Roman" w:hAnsi="Times New Roman"/>
          <w:b/>
        </w:rPr>
      </w:pPr>
    </w:p>
    <w:p w:rsidR="00F6361F" w:rsidRPr="009C06D4" w:rsidRDefault="00F6361F" w:rsidP="00B773F8">
      <w:pPr>
        <w:spacing w:after="0"/>
        <w:jc w:val="center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Сравнительные показатели качества и успеваемости по предмету</w:t>
      </w:r>
    </w:p>
    <w:p w:rsidR="00F6361F" w:rsidRPr="009C06D4" w:rsidRDefault="00F6361F" w:rsidP="00B773F8">
      <w:pPr>
        <w:spacing w:after="0"/>
        <w:jc w:val="center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за 3 года (2016/17, 2017/18, 2018/19 уч. г.)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5"/>
        <w:gridCol w:w="2640"/>
        <w:gridCol w:w="2410"/>
        <w:gridCol w:w="2551"/>
        <w:gridCol w:w="2551"/>
      </w:tblGrid>
      <w:tr w:rsidR="00F6361F" w:rsidRPr="009C06D4" w:rsidTr="001326E7">
        <w:tc>
          <w:tcPr>
            <w:tcW w:w="445" w:type="dxa"/>
            <w:vMerge w:val="restart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 w:val="restart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ФИО учителя</w:t>
            </w:r>
          </w:p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Общий показатель в классах обучения</w:t>
            </w:r>
          </w:p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gridSpan w:val="2"/>
          </w:tcPr>
          <w:p w:rsidR="00F6361F" w:rsidRPr="009C06D4" w:rsidRDefault="00F6361F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Русский язык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6361F" w:rsidRPr="009C06D4" w:rsidTr="001326E7">
        <w:tc>
          <w:tcPr>
            <w:tcW w:w="445" w:type="dxa"/>
            <w:vMerge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F6361F" w:rsidRPr="009C06D4" w:rsidTr="00DA03A4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F6361F" w:rsidRPr="009C06D4" w:rsidTr="001326E7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75,5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+0,5</w:t>
            </w:r>
          </w:p>
        </w:tc>
      </w:tr>
      <w:tr w:rsidR="00F6361F" w:rsidRPr="009C06D4" w:rsidTr="00A5498C">
        <w:trPr>
          <w:trHeight w:val="283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CE40B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77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+1,5</w:t>
            </w:r>
          </w:p>
        </w:tc>
      </w:tr>
      <w:tr w:rsidR="00F6361F" w:rsidRPr="009C06D4" w:rsidTr="00DA56AC">
        <w:trPr>
          <w:trHeight w:val="304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CE40B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  <w:highlight w:val="yellow"/>
              </w:rPr>
            </w:pPr>
            <w:r w:rsidRPr="009C06D4"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+3,0</w:t>
            </w:r>
          </w:p>
        </w:tc>
      </w:tr>
      <w:tr w:rsidR="00F6361F" w:rsidRPr="009C06D4" w:rsidTr="002E0FC6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Ильясова Е. П.</w:t>
            </w:r>
          </w:p>
        </w:tc>
      </w:tr>
      <w:tr w:rsidR="00F6361F" w:rsidRPr="009C06D4" w:rsidTr="001326E7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86,9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044698">
        <w:trPr>
          <w:trHeight w:val="375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-16,9</w:t>
            </w:r>
          </w:p>
        </w:tc>
      </w:tr>
      <w:tr w:rsidR="00F6361F" w:rsidRPr="009C06D4" w:rsidTr="005F51FE">
        <w:trPr>
          <w:trHeight w:val="299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81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+11,0</w:t>
            </w:r>
          </w:p>
        </w:tc>
      </w:tr>
      <w:tr w:rsidR="00F6361F" w:rsidRPr="009C06D4" w:rsidTr="007A6C13">
        <w:trPr>
          <w:trHeight w:val="39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F6361F" w:rsidRPr="009C06D4" w:rsidTr="00134415">
        <w:trPr>
          <w:trHeight w:val="390"/>
        </w:trPr>
        <w:tc>
          <w:tcPr>
            <w:tcW w:w="445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134415">
        <w:trPr>
          <w:trHeight w:val="225"/>
        </w:trPr>
        <w:tc>
          <w:tcPr>
            <w:tcW w:w="445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75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134415">
        <w:trPr>
          <w:trHeight w:val="236"/>
        </w:trPr>
        <w:tc>
          <w:tcPr>
            <w:tcW w:w="445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5,3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</w:t>
            </w:r>
            <w:r w:rsidRPr="009C06D4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F6361F" w:rsidRPr="009C06D4" w:rsidTr="001326E7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Литература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7C1DDF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F6361F" w:rsidRPr="009C06D4" w:rsidTr="001326E7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1326E7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81,3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+2,3</w:t>
            </w:r>
          </w:p>
        </w:tc>
      </w:tr>
      <w:tr w:rsidR="00F6361F" w:rsidRPr="009C06D4" w:rsidTr="005F79DA">
        <w:trPr>
          <w:trHeight w:val="42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82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DA2AB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+0,7</w:t>
            </w:r>
          </w:p>
        </w:tc>
      </w:tr>
      <w:tr w:rsidR="00F6361F" w:rsidRPr="009C06D4" w:rsidTr="005F51FE">
        <w:trPr>
          <w:trHeight w:val="269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81,6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DA2AB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-0,4</w:t>
            </w:r>
          </w:p>
        </w:tc>
      </w:tr>
      <w:tr w:rsidR="00F6361F" w:rsidRPr="009C06D4" w:rsidTr="00165773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Ильясова Е. П.</w:t>
            </w:r>
          </w:p>
        </w:tc>
      </w:tr>
      <w:tr w:rsidR="00F6361F" w:rsidRPr="009C06D4" w:rsidTr="001326E7"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91,5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AB6985">
        <w:trPr>
          <w:trHeight w:val="36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-11.5</w:t>
            </w:r>
          </w:p>
        </w:tc>
      </w:tr>
      <w:tr w:rsidR="00F6361F" w:rsidRPr="009C06D4" w:rsidTr="005F51FE">
        <w:trPr>
          <w:trHeight w:val="36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стаб</w:t>
            </w:r>
          </w:p>
        </w:tc>
      </w:tr>
      <w:tr w:rsidR="00F6361F" w:rsidRPr="009C06D4" w:rsidTr="00DC70FF">
        <w:trPr>
          <w:trHeight w:val="39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F6361F" w:rsidRPr="009C06D4" w:rsidTr="00AB6985">
        <w:trPr>
          <w:trHeight w:val="210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2016/17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AB6985">
        <w:trPr>
          <w:trHeight w:val="405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2017/18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77,5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6361F" w:rsidRPr="009C06D4" w:rsidTr="005F51FE">
        <w:trPr>
          <w:trHeight w:val="173"/>
        </w:trPr>
        <w:tc>
          <w:tcPr>
            <w:tcW w:w="445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6361F" w:rsidRPr="009C06D4" w:rsidRDefault="00F6361F" w:rsidP="00D52DA9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76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6361F" w:rsidRPr="009C06D4" w:rsidRDefault="00F6361F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-1,5</w:t>
            </w:r>
          </w:p>
        </w:tc>
      </w:tr>
    </w:tbl>
    <w:p w:rsidR="00F6361F" w:rsidRPr="009C06D4" w:rsidRDefault="00F6361F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F6361F" w:rsidRPr="009C06D4" w:rsidRDefault="00F6361F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  <w:r w:rsidRPr="009C06D4">
        <w:rPr>
          <w:rFonts w:ascii="Times New Roman" w:hAnsi="Times New Roman"/>
          <w:b/>
          <w:lang w:eastAsia="en-US"/>
        </w:rPr>
        <w:t>9.Итоговые показатели   по предметам за 2017-18г; 2018/19 уч. годы. Русский язык</w:t>
      </w:r>
    </w:p>
    <w:tbl>
      <w:tblPr>
        <w:tblW w:w="106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2"/>
        <w:gridCol w:w="1649"/>
        <w:gridCol w:w="2195"/>
        <w:gridCol w:w="1591"/>
        <w:gridCol w:w="1875"/>
        <w:gridCol w:w="1608"/>
      </w:tblGrid>
      <w:tr w:rsidR="00F6361F" w:rsidRPr="009C06D4" w:rsidTr="00C54AA4">
        <w:trPr>
          <w:trHeight w:val="296"/>
        </w:trPr>
        <w:tc>
          <w:tcPr>
            <w:tcW w:w="1682" w:type="dxa"/>
            <w:vMerge w:val="restart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649" w:type="dxa"/>
            <w:vMerge w:val="restart"/>
          </w:tcPr>
          <w:p w:rsidR="00F6361F" w:rsidRPr="009C06D4" w:rsidRDefault="00F6361F" w:rsidP="009444B2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Кол-во учащихся</w:t>
            </w:r>
          </w:p>
        </w:tc>
        <w:tc>
          <w:tcPr>
            <w:tcW w:w="7268" w:type="dxa"/>
            <w:gridSpan w:val="4"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Русский язык</w:t>
            </w:r>
          </w:p>
        </w:tc>
      </w:tr>
      <w:tr w:rsidR="00F6361F" w:rsidRPr="009C06D4" w:rsidTr="00C54AA4">
        <w:trPr>
          <w:trHeight w:val="150"/>
        </w:trPr>
        <w:tc>
          <w:tcPr>
            <w:tcW w:w="1682" w:type="dxa"/>
            <w:vMerge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49" w:type="dxa"/>
            <w:vMerge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9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F6361F" w:rsidRPr="009C06D4" w:rsidTr="00C54AA4">
        <w:trPr>
          <w:trHeight w:val="296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53/46</w:t>
            </w:r>
          </w:p>
        </w:tc>
        <w:tc>
          <w:tcPr>
            <w:tcW w:w="2195" w:type="dxa"/>
          </w:tcPr>
          <w:p w:rsidR="00F6361F" w:rsidRPr="009C06D4" w:rsidRDefault="00F6361F" w:rsidP="009A1F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65,5 /76,7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+11,2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C54AA4">
        <w:trPr>
          <w:trHeight w:val="296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38/35</w:t>
            </w:r>
          </w:p>
        </w:tc>
        <w:tc>
          <w:tcPr>
            <w:tcW w:w="2195" w:type="dxa"/>
          </w:tcPr>
          <w:p w:rsidR="00F6361F" w:rsidRPr="009C06D4" w:rsidRDefault="00F6361F" w:rsidP="00235595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76,3/76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-0,3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C54AA4">
        <w:trPr>
          <w:trHeight w:val="296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24/22</w:t>
            </w:r>
          </w:p>
        </w:tc>
        <w:tc>
          <w:tcPr>
            <w:tcW w:w="2195" w:type="dxa"/>
          </w:tcPr>
          <w:p w:rsidR="00F6361F" w:rsidRPr="009C06D4" w:rsidRDefault="00F6361F" w:rsidP="000E0F0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71/64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-7,0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C54AA4">
        <w:trPr>
          <w:trHeight w:val="296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23/20</w:t>
            </w:r>
          </w:p>
        </w:tc>
        <w:tc>
          <w:tcPr>
            <w:tcW w:w="2195" w:type="dxa"/>
          </w:tcPr>
          <w:p w:rsidR="00F6361F" w:rsidRPr="009C06D4" w:rsidRDefault="00F6361F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71,3/70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-1,3</w:t>
            </w:r>
          </w:p>
        </w:tc>
        <w:tc>
          <w:tcPr>
            <w:tcW w:w="1875" w:type="dxa"/>
          </w:tcPr>
          <w:p w:rsidR="00F6361F" w:rsidRPr="009C06D4" w:rsidRDefault="00F6361F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</w:t>
            </w: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F6361F" w:rsidRPr="009C06D4" w:rsidTr="00C54AA4">
        <w:trPr>
          <w:trHeight w:val="296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38/40</w:t>
            </w:r>
          </w:p>
        </w:tc>
        <w:tc>
          <w:tcPr>
            <w:tcW w:w="2195" w:type="dxa"/>
          </w:tcPr>
          <w:p w:rsidR="00F6361F" w:rsidRPr="009C06D4" w:rsidRDefault="00F6361F" w:rsidP="001326E7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71/75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+4,0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F6361F" w:rsidRPr="009C06D4" w:rsidTr="00C54AA4">
        <w:trPr>
          <w:trHeight w:val="150"/>
        </w:trPr>
        <w:tc>
          <w:tcPr>
            <w:tcW w:w="1682" w:type="dxa"/>
          </w:tcPr>
          <w:p w:rsidR="00F6361F" w:rsidRPr="009C06D4" w:rsidRDefault="00F6361F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41/26</w:t>
            </w:r>
          </w:p>
        </w:tc>
        <w:tc>
          <w:tcPr>
            <w:tcW w:w="219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70,7/84,6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+13,9</w:t>
            </w:r>
          </w:p>
        </w:tc>
        <w:tc>
          <w:tcPr>
            <w:tcW w:w="1875" w:type="dxa"/>
          </w:tcPr>
          <w:p w:rsidR="00F6361F" w:rsidRPr="009C06D4" w:rsidRDefault="00F6361F" w:rsidP="0023559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 xml:space="preserve"> 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F6361F" w:rsidRPr="009C06D4" w:rsidTr="00EA583A">
        <w:trPr>
          <w:trHeight w:val="503"/>
        </w:trPr>
        <w:tc>
          <w:tcPr>
            <w:tcW w:w="1682" w:type="dxa"/>
          </w:tcPr>
          <w:p w:rsidR="00F6361F" w:rsidRPr="009C06D4" w:rsidRDefault="00F6361F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16/15</w:t>
            </w:r>
          </w:p>
        </w:tc>
        <w:tc>
          <w:tcPr>
            <w:tcW w:w="2195" w:type="dxa"/>
          </w:tcPr>
          <w:p w:rsidR="00F6361F" w:rsidRPr="009C06D4" w:rsidRDefault="00F6361F" w:rsidP="008D7CB3">
            <w:pPr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80/80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стаб.</w:t>
            </w:r>
          </w:p>
        </w:tc>
        <w:tc>
          <w:tcPr>
            <w:tcW w:w="1875" w:type="dxa"/>
          </w:tcPr>
          <w:p w:rsidR="00F6361F" w:rsidRPr="009C06D4" w:rsidRDefault="00F6361F" w:rsidP="00235595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C54AA4">
        <w:trPr>
          <w:trHeight w:val="312"/>
        </w:trPr>
        <w:tc>
          <w:tcPr>
            <w:tcW w:w="168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649" w:type="dxa"/>
          </w:tcPr>
          <w:p w:rsidR="00F6361F" w:rsidRPr="009C06D4" w:rsidRDefault="00F6361F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204/203</w:t>
            </w:r>
          </w:p>
        </w:tc>
        <w:tc>
          <w:tcPr>
            <w:tcW w:w="2195" w:type="dxa"/>
          </w:tcPr>
          <w:p w:rsidR="00F6361F" w:rsidRPr="009C06D4" w:rsidRDefault="00F6361F" w:rsidP="001326E7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74/74,2</w:t>
            </w:r>
          </w:p>
        </w:tc>
        <w:tc>
          <w:tcPr>
            <w:tcW w:w="1591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+0,2</w:t>
            </w:r>
          </w:p>
        </w:tc>
        <w:tc>
          <w:tcPr>
            <w:tcW w:w="187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6361F" w:rsidRPr="009C06D4" w:rsidRDefault="00F6361F" w:rsidP="00DB5771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</w:tr>
    </w:tbl>
    <w:p w:rsidR="00F6361F" w:rsidRDefault="00F6361F" w:rsidP="002D42D1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F6361F" w:rsidRPr="009C06D4" w:rsidRDefault="00F6361F" w:rsidP="002D42D1">
      <w:pPr>
        <w:spacing w:after="0" w:line="240" w:lineRule="auto"/>
        <w:rPr>
          <w:rFonts w:ascii="Times New Roman" w:hAnsi="Times New Roman"/>
        </w:rPr>
      </w:pPr>
      <w:r w:rsidRPr="009C06D4">
        <w:rPr>
          <w:rFonts w:ascii="Times New Roman" w:hAnsi="Times New Roman"/>
          <w:color w:val="000000"/>
          <w:lang w:eastAsia="en-US"/>
        </w:rPr>
        <w:t>Из 203 учащихся 5-11 классов получили оценки «5» и «4» 151 ученик. Качество знаний составило 74,2%, успеваемость -100%. В сравнении с 2017/18 уч.г. качество обучения возросло на 0,2%, успеваемость стабильная. Хорошие показатели в 5А, 6Б, 8,10,11 классах (учителя: Шигабудинова Д.Ф, Гришина Л.Н, Ильясова Е.П.). Понижение в 7 (-7,0%)-учитель: Шигабудинова Д.Ф), 8 классе(-1,3%)-учитель Ильясова Е.П. Причины: слабая мотивация учащихся на уроках, недостаточная индивидуальная работа со слабоуспевающими учащимися.</w:t>
      </w:r>
    </w:p>
    <w:p w:rsidR="00F6361F" w:rsidRPr="009C06D4" w:rsidRDefault="00F6361F" w:rsidP="008D7CB3">
      <w:pPr>
        <w:spacing w:after="0"/>
        <w:rPr>
          <w:rFonts w:ascii="Times New Roman" w:hAnsi="Times New Roman"/>
        </w:rPr>
      </w:pPr>
    </w:p>
    <w:p w:rsidR="00F6361F" w:rsidRDefault="00F6361F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  <w:r w:rsidRPr="009C06D4">
        <w:rPr>
          <w:rFonts w:ascii="Times New Roman" w:hAnsi="Times New Roman"/>
          <w:b/>
          <w:lang w:eastAsia="en-US"/>
        </w:rPr>
        <w:t>Итоговые показатели   по предметам за 2017/18;2018/19 уч. годы.  Литература</w:t>
      </w:r>
      <w:r>
        <w:rPr>
          <w:rFonts w:ascii="Times New Roman" w:hAnsi="Times New Roman"/>
          <w:b/>
          <w:lang w:eastAsia="en-US"/>
        </w:rPr>
        <w:t>.</w:t>
      </w:r>
    </w:p>
    <w:p w:rsidR="00F6361F" w:rsidRPr="009C06D4" w:rsidRDefault="00F6361F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</w:p>
    <w:tbl>
      <w:tblPr>
        <w:tblW w:w="98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2"/>
        <w:gridCol w:w="1310"/>
        <w:gridCol w:w="1651"/>
        <w:gridCol w:w="1366"/>
        <w:gridCol w:w="2225"/>
        <w:gridCol w:w="1585"/>
      </w:tblGrid>
      <w:tr w:rsidR="00F6361F" w:rsidRPr="009C06D4" w:rsidTr="00686A14">
        <w:trPr>
          <w:trHeight w:val="316"/>
        </w:trPr>
        <w:tc>
          <w:tcPr>
            <w:tcW w:w="1762" w:type="dxa"/>
            <w:vMerge w:val="restart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310" w:type="dxa"/>
            <w:vMerge w:val="restart"/>
          </w:tcPr>
          <w:p w:rsidR="00F6361F" w:rsidRPr="009C06D4" w:rsidRDefault="00F6361F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Кол-во </w:t>
            </w:r>
          </w:p>
          <w:p w:rsidR="00F6361F" w:rsidRPr="009C06D4" w:rsidRDefault="00F6361F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учащихся</w:t>
            </w:r>
          </w:p>
        </w:tc>
        <w:tc>
          <w:tcPr>
            <w:tcW w:w="6827" w:type="dxa"/>
            <w:gridSpan w:val="4"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Литература</w:t>
            </w:r>
          </w:p>
        </w:tc>
      </w:tr>
      <w:tr w:rsidR="00F6361F" w:rsidRPr="009C06D4" w:rsidTr="00686A14">
        <w:trPr>
          <w:trHeight w:val="152"/>
        </w:trPr>
        <w:tc>
          <w:tcPr>
            <w:tcW w:w="1762" w:type="dxa"/>
            <w:vMerge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0" w:type="dxa"/>
            <w:vMerge/>
          </w:tcPr>
          <w:p w:rsidR="00F6361F" w:rsidRPr="009C06D4" w:rsidRDefault="00F6361F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51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F6361F" w:rsidRPr="009C06D4" w:rsidTr="00686A14">
        <w:trPr>
          <w:trHeight w:val="331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53/46</w:t>
            </w:r>
          </w:p>
        </w:tc>
        <w:tc>
          <w:tcPr>
            <w:tcW w:w="1651" w:type="dxa"/>
          </w:tcPr>
          <w:p w:rsidR="00F6361F" w:rsidRPr="009C06D4" w:rsidRDefault="00F6361F" w:rsidP="009A1F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73/74,7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+1,7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686A14">
        <w:trPr>
          <w:trHeight w:val="331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38/35</w:t>
            </w:r>
          </w:p>
        </w:tc>
        <w:tc>
          <w:tcPr>
            <w:tcW w:w="1651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76,3/77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+0,7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686A14">
        <w:trPr>
          <w:trHeight w:val="331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24/22</w:t>
            </w:r>
          </w:p>
        </w:tc>
        <w:tc>
          <w:tcPr>
            <w:tcW w:w="1651" w:type="dxa"/>
          </w:tcPr>
          <w:p w:rsidR="00F6361F" w:rsidRPr="009C06D4" w:rsidRDefault="00F6361F" w:rsidP="00F419C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69,5/68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-0,5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686A14">
        <w:trPr>
          <w:trHeight w:val="331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23/20</w:t>
            </w:r>
          </w:p>
        </w:tc>
        <w:tc>
          <w:tcPr>
            <w:tcW w:w="1651" w:type="dxa"/>
          </w:tcPr>
          <w:p w:rsidR="00F6361F" w:rsidRPr="009C06D4" w:rsidRDefault="00F6361F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76,3/79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+3,3</w:t>
            </w:r>
          </w:p>
        </w:tc>
        <w:tc>
          <w:tcPr>
            <w:tcW w:w="2225" w:type="dxa"/>
          </w:tcPr>
          <w:p w:rsidR="00F6361F" w:rsidRPr="009C06D4" w:rsidRDefault="00F6361F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F6361F" w:rsidRPr="009C06D4" w:rsidTr="00686A14">
        <w:trPr>
          <w:trHeight w:val="316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38/40</w:t>
            </w:r>
          </w:p>
        </w:tc>
        <w:tc>
          <w:tcPr>
            <w:tcW w:w="1651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80,4/80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-0,4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F6361F" w:rsidRPr="009C06D4" w:rsidTr="00686A14">
        <w:trPr>
          <w:trHeight w:val="325"/>
        </w:trPr>
        <w:tc>
          <w:tcPr>
            <w:tcW w:w="1762" w:type="dxa"/>
          </w:tcPr>
          <w:p w:rsidR="00F6361F" w:rsidRPr="009C06D4" w:rsidRDefault="00F6361F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41/26</w:t>
            </w:r>
          </w:p>
        </w:tc>
        <w:tc>
          <w:tcPr>
            <w:tcW w:w="1651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87,5/86,6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-0,9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F6361F" w:rsidRPr="009C06D4" w:rsidTr="00686A14">
        <w:trPr>
          <w:trHeight w:val="148"/>
        </w:trPr>
        <w:tc>
          <w:tcPr>
            <w:tcW w:w="1762" w:type="dxa"/>
          </w:tcPr>
          <w:p w:rsidR="00F6361F" w:rsidRPr="009C06D4" w:rsidRDefault="00F6361F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16/15</w:t>
            </w:r>
          </w:p>
        </w:tc>
        <w:tc>
          <w:tcPr>
            <w:tcW w:w="1651" w:type="dxa"/>
          </w:tcPr>
          <w:p w:rsidR="00F6361F" w:rsidRPr="009C06D4" w:rsidRDefault="00F6361F" w:rsidP="008D7CB3">
            <w:pPr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86/86,6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+0,6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686A14">
        <w:trPr>
          <w:trHeight w:val="348"/>
        </w:trPr>
        <w:tc>
          <w:tcPr>
            <w:tcW w:w="1762" w:type="dxa"/>
          </w:tcPr>
          <w:p w:rsidR="00F6361F" w:rsidRPr="009C06D4" w:rsidRDefault="00F6361F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310" w:type="dxa"/>
          </w:tcPr>
          <w:p w:rsidR="00F6361F" w:rsidRPr="009C06D4" w:rsidRDefault="00F6361F" w:rsidP="00050BEE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204/203</w:t>
            </w:r>
          </w:p>
        </w:tc>
        <w:tc>
          <w:tcPr>
            <w:tcW w:w="1651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84,8/84,1</w:t>
            </w:r>
          </w:p>
        </w:tc>
        <w:tc>
          <w:tcPr>
            <w:tcW w:w="1366" w:type="dxa"/>
          </w:tcPr>
          <w:p w:rsidR="00F6361F" w:rsidRPr="009C06D4" w:rsidRDefault="00F6361F" w:rsidP="0033018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-0,7</w:t>
            </w:r>
          </w:p>
        </w:tc>
        <w:tc>
          <w:tcPr>
            <w:tcW w:w="2225" w:type="dxa"/>
          </w:tcPr>
          <w:p w:rsidR="00F6361F" w:rsidRPr="009C06D4" w:rsidRDefault="00F6361F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6361F" w:rsidRPr="009C06D4" w:rsidRDefault="00F6361F" w:rsidP="009D0B3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</w:tr>
    </w:tbl>
    <w:p w:rsidR="00F6361F" w:rsidRPr="009C06D4" w:rsidRDefault="00F6361F" w:rsidP="008D7CB3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F6361F" w:rsidRDefault="00F6361F" w:rsidP="00B773F8">
      <w:pPr>
        <w:spacing w:after="0" w:line="240" w:lineRule="auto"/>
        <w:rPr>
          <w:rFonts w:ascii="Times New Roman" w:hAnsi="Times New Roman"/>
          <w:color w:val="000000"/>
        </w:rPr>
      </w:pPr>
      <w:r w:rsidRPr="009C06D4">
        <w:rPr>
          <w:rFonts w:ascii="Times New Roman" w:hAnsi="Times New Roman"/>
          <w:color w:val="000000"/>
          <w:lang w:eastAsia="en-US"/>
        </w:rPr>
        <w:t xml:space="preserve">Из 203 учащихся 5-11 классов получили оценки «5» и «4» 171 ученик. Качество знаний составило 84,1%, успеваемость -100%. В сравнении с 2017/18 уч.г. качество обучения незначительно понизилось на 0,7%, успеваемость стабильная. Повышение  качества  обученности наблюдается   в 5А,6Б,8,9А,11  классах (учителя: Шигабудинова Д.Ф, Гришина Л.Н, Ильясова Е.П.). Понижение качества наблюдается  в 7 классе  (учитель: Шигабудинова Д.Ф), 10 классе (учитель: Гришина Л.Н),9Б (учитель: Ильясова Е.П).Причины:  недостаточное использование учителями на уроках </w:t>
      </w:r>
      <w:r w:rsidRPr="009C06D4">
        <w:rPr>
          <w:rFonts w:ascii="Times New Roman" w:hAnsi="Times New Roman"/>
          <w:color w:val="000000"/>
        </w:rPr>
        <w:t xml:space="preserve"> для повышения объективности контроля за ЗУН учащихся  разноуровневых тестов и заданий.</w:t>
      </w:r>
    </w:p>
    <w:p w:rsidR="00F6361F" w:rsidRPr="009C06D4" w:rsidRDefault="00F6361F" w:rsidP="00B773F8">
      <w:pPr>
        <w:spacing w:after="0" w:line="240" w:lineRule="auto"/>
        <w:rPr>
          <w:rFonts w:ascii="Times New Roman" w:hAnsi="Times New Roman"/>
          <w:color w:val="000000"/>
        </w:rPr>
      </w:pPr>
    </w:p>
    <w:p w:rsidR="00F6361F" w:rsidRPr="006D67B0" w:rsidRDefault="00F6361F" w:rsidP="006708B3">
      <w:pPr>
        <w:spacing w:after="0" w:line="240" w:lineRule="auto"/>
        <w:rPr>
          <w:rFonts w:ascii="Times New Roman" w:hAnsi="Times New Roman"/>
          <w:color w:val="000000"/>
        </w:rPr>
      </w:pPr>
      <w:r w:rsidRPr="009C06D4">
        <w:rPr>
          <w:rFonts w:ascii="Times New Roman" w:hAnsi="Times New Roman"/>
          <w:color w:val="000000"/>
        </w:rPr>
        <w:t xml:space="preserve"> </w:t>
      </w:r>
      <w:r w:rsidRPr="009C06D4">
        <w:rPr>
          <w:rFonts w:ascii="Times New Roman" w:hAnsi="Times New Roman"/>
          <w:b/>
          <w:color w:val="000000"/>
        </w:rPr>
        <w:t xml:space="preserve">10.Результаты промежуточной аттестации.         </w:t>
      </w:r>
      <w:r w:rsidRPr="009C06D4">
        <w:rPr>
          <w:rFonts w:ascii="Times New Roman" w:hAnsi="Times New Roman"/>
          <w:b/>
          <w:lang w:eastAsia="en-US"/>
        </w:rPr>
        <w:t>Русский язык</w:t>
      </w:r>
    </w:p>
    <w:p w:rsidR="00F6361F" w:rsidRPr="009C06D4" w:rsidRDefault="00F6361F" w:rsidP="006708B3">
      <w:pPr>
        <w:spacing w:after="0" w:line="240" w:lineRule="auto"/>
        <w:rPr>
          <w:rFonts w:ascii="Times New Roman" w:hAnsi="Times New Roman"/>
          <w:b/>
          <w:color w:val="000000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5"/>
        <w:gridCol w:w="958"/>
        <w:gridCol w:w="838"/>
        <w:gridCol w:w="708"/>
        <w:gridCol w:w="667"/>
        <w:gridCol w:w="688"/>
        <w:gridCol w:w="438"/>
        <w:gridCol w:w="711"/>
        <w:gridCol w:w="894"/>
        <w:gridCol w:w="2776"/>
      </w:tblGrid>
      <w:tr w:rsidR="00F6361F" w:rsidRPr="009C06D4" w:rsidTr="00752636">
        <w:trPr>
          <w:trHeight w:val="380"/>
        </w:trPr>
        <w:tc>
          <w:tcPr>
            <w:tcW w:w="1245" w:type="dxa"/>
            <w:vMerge w:val="restart"/>
          </w:tcPr>
          <w:p w:rsidR="00F6361F" w:rsidRPr="009C06D4" w:rsidRDefault="00F6361F" w:rsidP="001F3C20">
            <w:pPr>
              <w:spacing w:after="0" w:line="240" w:lineRule="auto"/>
              <w:ind w:hanging="182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 xml:space="preserve">Класс </w:t>
            </w:r>
          </w:p>
        </w:tc>
        <w:tc>
          <w:tcPr>
            <w:tcW w:w="1796" w:type="dxa"/>
            <w:gridSpan w:val="2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Кол-во уч-ся</w:t>
            </w:r>
          </w:p>
        </w:tc>
        <w:tc>
          <w:tcPr>
            <w:tcW w:w="2501" w:type="dxa"/>
            <w:gridSpan w:val="4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 xml:space="preserve">  Получили оценки</w:t>
            </w:r>
          </w:p>
        </w:tc>
        <w:tc>
          <w:tcPr>
            <w:tcW w:w="711" w:type="dxa"/>
            <w:vMerge w:val="restart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У</w:t>
            </w:r>
          </w:p>
        </w:tc>
        <w:tc>
          <w:tcPr>
            <w:tcW w:w="894" w:type="dxa"/>
            <w:vMerge w:val="restart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К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учитель</w:t>
            </w:r>
          </w:p>
        </w:tc>
      </w:tr>
      <w:tr w:rsidR="00F6361F" w:rsidRPr="009C06D4" w:rsidTr="00752636">
        <w:trPr>
          <w:trHeight w:val="156"/>
        </w:trPr>
        <w:tc>
          <w:tcPr>
            <w:tcW w:w="1245" w:type="dxa"/>
            <w:vMerge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всего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вып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711" w:type="dxa"/>
            <w:vMerge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894" w:type="dxa"/>
            <w:vMerge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F6361F" w:rsidRPr="009C06D4" w:rsidTr="00752636">
        <w:trPr>
          <w:trHeight w:val="381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5А</w:t>
            </w:r>
          </w:p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22 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81,8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 xml:space="preserve"> Гришина Л.Н</w:t>
            </w:r>
          </w:p>
        </w:tc>
      </w:tr>
      <w:tr w:rsidR="00F6361F" w:rsidRPr="009C06D4" w:rsidTr="00752636">
        <w:trPr>
          <w:trHeight w:val="244"/>
        </w:trPr>
        <w:tc>
          <w:tcPr>
            <w:tcW w:w="1245" w:type="dxa"/>
          </w:tcPr>
          <w:p w:rsidR="00F6361F" w:rsidRPr="009C06D4" w:rsidRDefault="00F6361F" w:rsidP="001F3C20">
            <w:pPr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5Б</w:t>
            </w: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24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1F3C20">
            <w:pPr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62,5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  <w:tr w:rsidR="00F6361F" w:rsidRPr="009C06D4" w:rsidTr="00752636">
        <w:trPr>
          <w:trHeight w:val="290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95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83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70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667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68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43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64</w:t>
            </w:r>
          </w:p>
        </w:tc>
        <w:tc>
          <w:tcPr>
            <w:tcW w:w="2776" w:type="dxa"/>
          </w:tcPr>
          <w:p w:rsidR="00F6361F" w:rsidRPr="009C06D4" w:rsidRDefault="00F6361F" w:rsidP="007A7AD5">
            <w:pPr>
              <w:spacing w:after="0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  <w:tr w:rsidR="00F6361F" w:rsidRPr="009C06D4" w:rsidTr="00752636">
        <w:trPr>
          <w:trHeight w:val="290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85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Ильясова Е.П.</w:t>
            </w:r>
          </w:p>
        </w:tc>
      </w:tr>
      <w:tr w:rsidR="00F6361F" w:rsidRPr="009C06D4" w:rsidTr="00752636">
        <w:trPr>
          <w:trHeight w:val="290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9А</w:t>
            </w: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Гришина Л.Н</w:t>
            </w:r>
          </w:p>
        </w:tc>
      </w:tr>
      <w:tr w:rsidR="00F6361F" w:rsidRPr="009C06D4" w:rsidTr="00752636">
        <w:trPr>
          <w:trHeight w:val="456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9Б</w:t>
            </w:r>
          </w:p>
        </w:tc>
        <w:tc>
          <w:tcPr>
            <w:tcW w:w="958" w:type="dxa"/>
          </w:tcPr>
          <w:p w:rsidR="00F6361F" w:rsidRPr="009C06D4" w:rsidRDefault="00F6361F" w:rsidP="00EC235A">
            <w:pPr>
              <w:spacing w:after="0"/>
              <w:ind w:left="311" w:hanging="311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83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0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667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68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3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80</w:t>
            </w:r>
          </w:p>
        </w:tc>
        <w:tc>
          <w:tcPr>
            <w:tcW w:w="2776" w:type="dxa"/>
          </w:tcPr>
          <w:p w:rsidR="00F6361F" w:rsidRPr="009C06D4" w:rsidRDefault="00F6361F" w:rsidP="00826C19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Ильясова Е.П</w:t>
            </w:r>
          </w:p>
        </w:tc>
      </w:tr>
      <w:tr w:rsidR="00F6361F" w:rsidRPr="009C06D4" w:rsidTr="00752636">
        <w:trPr>
          <w:trHeight w:val="456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958" w:type="dxa"/>
          </w:tcPr>
          <w:p w:rsidR="00F6361F" w:rsidRPr="009C06D4" w:rsidRDefault="00F6361F" w:rsidP="00EC235A">
            <w:pPr>
              <w:spacing w:after="0"/>
              <w:ind w:left="311" w:hanging="311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26</w:t>
            </w:r>
          </w:p>
        </w:tc>
        <w:tc>
          <w:tcPr>
            <w:tcW w:w="83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26</w:t>
            </w:r>
          </w:p>
        </w:tc>
        <w:tc>
          <w:tcPr>
            <w:tcW w:w="708" w:type="dxa"/>
          </w:tcPr>
          <w:p w:rsidR="00F6361F" w:rsidRPr="009C06D4" w:rsidRDefault="00F6361F" w:rsidP="00452D7D">
            <w:pPr>
              <w:spacing w:after="0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667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68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438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27497A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77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Гришина Л.Н</w:t>
            </w:r>
          </w:p>
        </w:tc>
      </w:tr>
      <w:tr w:rsidR="00F6361F" w:rsidRPr="009C06D4" w:rsidTr="00752636">
        <w:trPr>
          <w:trHeight w:val="290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95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83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70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667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68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38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27497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80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Гришина Л.Н</w:t>
            </w:r>
          </w:p>
        </w:tc>
      </w:tr>
      <w:tr w:rsidR="00F6361F" w:rsidRPr="009C06D4" w:rsidTr="00752636">
        <w:trPr>
          <w:trHeight w:val="308"/>
        </w:trPr>
        <w:tc>
          <w:tcPr>
            <w:tcW w:w="1245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Итого</w:t>
            </w:r>
          </w:p>
        </w:tc>
        <w:tc>
          <w:tcPr>
            <w:tcW w:w="95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169</w:t>
            </w:r>
          </w:p>
        </w:tc>
        <w:tc>
          <w:tcPr>
            <w:tcW w:w="8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169</w:t>
            </w:r>
          </w:p>
        </w:tc>
        <w:tc>
          <w:tcPr>
            <w:tcW w:w="70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37</w:t>
            </w:r>
          </w:p>
        </w:tc>
        <w:tc>
          <w:tcPr>
            <w:tcW w:w="667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90</w:t>
            </w:r>
          </w:p>
        </w:tc>
        <w:tc>
          <w:tcPr>
            <w:tcW w:w="68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42</w:t>
            </w:r>
          </w:p>
        </w:tc>
        <w:tc>
          <w:tcPr>
            <w:tcW w:w="438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711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 xml:space="preserve"> 100</w:t>
            </w:r>
          </w:p>
        </w:tc>
        <w:tc>
          <w:tcPr>
            <w:tcW w:w="894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 xml:space="preserve"> 62,5</w:t>
            </w:r>
          </w:p>
        </w:tc>
        <w:tc>
          <w:tcPr>
            <w:tcW w:w="2776" w:type="dxa"/>
          </w:tcPr>
          <w:p w:rsidR="00F6361F" w:rsidRPr="009C06D4" w:rsidRDefault="00F6361F" w:rsidP="001F3C2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</w:tbl>
    <w:p w:rsidR="00F6361F" w:rsidRDefault="00F6361F" w:rsidP="003651D6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F6361F" w:rsidRPr="009C06D4" w:rsidRDefault="00F6361F" w:rsidP="003651D6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  <w:r w:rsidRPr="009C06D4">
        <w:rPr>
          <w:rFonts w:ascii="Times New Roman" w:hAnsi="Times New Roman"/>
          <w:color w:val="000000"/>
          <w:lang w:eastAsia="en-US"/>
        </w:rPr>
        <w:t xml:space="preserve">Из 203 учащегося работу выполняли 169 ученика. Хорошие  результаты показали учащиеся  5А, 8,9А,9Б, 10, 11 классов. По  сравнению с 2017/2018уч.г повысили свои показатели: 5А(+9,8%); 11 класс(+5,0%)-учитель: Гришина Л.Н; 8 класс(+11%)- учитель: Ильясова Е.П.  Наметился  спад в качестве знаний в 6Б(-7 %),  </w:t>
      </w:r>
    </w:p>
    <w:p w:rsidR="00F6361F" w:rsidRDefault="00F6361F" w:rsidP="00922DB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  <w:r w:rsidRPr="009C06D4">
        <w:rPr>
          <w:rFonts w:ascii="Times New Roman" w:hAnsi="Times New Roman"/>
          <w:color w:val="000000"/>
          <w:lang w:eastAsia="en-US"/>
        </w:rPr>
        <w:t>7 классе (-6 %)-учитель: Шигабудинова Д.Ф.Причины: недостаточная индивидуальная работа со слабоуспевающими учащимися; отсутствие применения  новых методик и технологий развивающего обучения.</w:t>
      </w:r>
    </w:p>
    <w:p w:rsidR="00F6361F" w:rsidRDefault="00F6361F" w:rsidP="00922DB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F6361F" w:rsidRPr="00922DBF" w:rsidRDefault="00F6361F" w:rsidP="00922DB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  <w:r w:rsidRPr="009C06D4">
        <w:rPr>
          <w:rFonts w:ascii="Times New Roman" w:hAnsi="Times New Roman"/>
          <w:b/>
          <w:color w:val="000000"/>
        </w:rPr>
        <w:t>Результаты промежуточной аттестации</w:t>
      </w:r>
      <w:r w:rsidRPr="009C06D4">
        <w:rPr>
          <w:rFonts w:ascii="Times New Roman" w:hAnsi="Times New Roman"/>
          <w:b/>
          <w:lang w:eastAsia="en-US"/>
        </w:rPr>
        <w:t>.             Литература</w:t>
      </w:r>
      <w:r w:rsidRPr="009C06D4">
        <w:rPr>
          <w:rFonts w:ascii="Times New Roman" w:hAnsi="Times New Roman"/>
          <w:b/>
          <w:lang w:eastAsia="en-US"/>
        </w:rPr>
        <w:tab/>
      </w:r>
    </w:p>
    <w:tbl>
      <w:tblPr>
        <w:tblW w:w="104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7"/>
        <w:gridCol w:w="1243"/>
        <w:gridCol w:w="1400"/>
        <w:gridCol w:w="777"/>
        <w:gridCol w:w="777"/>
        <w:gridCol w:w="622"/>
        <w:gridCol w:w="467"/>
        <w:gridCol w:w="1089"/>
        <w:gridCol w:w="780"/>
        <w:gridCol w:w="2172"/>
      </w:tblGrid>
      <w:tr w:rsidR="00F6361F" w:rsidRPr="009C06D4" w:rsidTr="00CA45FA">
        <w:trPr>
          <w:trHeight w:val="300"/>
        </w:trPr>
        <w:tc>
          <w:tcPr>
            <w:tcW w:w="1087" w:type="dxa"/>
            <w:vMerge w:val="restart"/>
          </w:tcPr>
          <w:p w:rsidR="00F6361F" w:rsidRPr="009C06D4" w:rsidRDefault="00F6361F" w:rsidP="00AD5B66">
            <w:pPr>
              <w:spacing w:after="0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Класс</w:t>
            </w:r>
          </w:p>
        </w:tc>
        <w:tc>
          <w:tcPr>
            <w:tcW w:w="1243" w:type="dxa"/>
            <w:vMerge w:val="restart"/>
          </w:tcPr>
          <w:p w:rsidR="00F6361F" w:rsidRPr="009C06D4" w:rsidRDefault="00F6361F" w:rsidP="0059351B">
            <w:pPr>
              <w:spacing w:after="0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Всего уч-ся</w:t>
            </w:r>
          </w:p>
        </w:tc>
        <w:tc>
          <w:tcPr>
            <w:tcW w:w="1400" w:type="dxa"/>
            <w:vMerge w:val="restart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Вып.</w:t>
            </w:r>
          </w:p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работу</w:t>
            </w:r>
          </w:p>
        </w:tc>
        <w:tc>
          <w:tcPr>
            <w:tcW w:w="2643" w:type="dxa"/>
            <w:gridSpan w:val="4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Получили  оценки</w:t>
            </w:r>
          </w:p>
        </w:tc>
        <w:tc>
          <w:tcPr>
            <w:tcW w:w="1089" w:type="dxa"/>
            <w:vMerge w:val="restart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К</w:t>
            </w:r>
          </w:p>
        </w:tc>
        <w:tc>
          <w:tcPr>
            <w:tcW w:w="780" w:type="dxa"/>
            <w:vMerge w:val="restart"/>
          </w:tcPr>
          <w:p w:rsidR="00F6361F" w:rsidRPr="009C06D4" w:rsidRDefault="00F6361F" w:rsidP="0006596E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У</w:t>
            </w:r>
          </w:p>
        </w:tc>
        <w:tc>
          <w:tcPr>
            <w:tcW w:w="2172" w:type="dxa"/>
            <w:vMerge w:val="restart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учитель</w:t>
            </w:r>
          </w:p>
        </w:tc>
      </w:tr>
      <w:tr w:rsidR="00F6361F" w:rsidRPr="009C06D4" w:rsidTr="00CA45FA">
        <w:trPr>
          <w:trHeight w:val="509"/>
        </w:trPr>
        <w:tc>
          <w:tcPr>
            <w:tcW w:w="1087" w:type="dxa"/>
            <w:vMerge/>
            <w:vAlign w:val="center"/>
          </w:tcPr>
          <w:p w:rsidR="00F6361F" w:rsidRPr="009C06D4" w:rsidRDefault="00F6361F" w:rsidP="00AD5B66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243" w:type="dxa"/>
            <w:vMerge/>
            <w:vAlign w:val="center"/>
          </w:tcPr>
          <w:p w:rsidR="00F6361F" w:rsidRPr="009C06D4" w:rsidRDefault="00F6361F" w:rsidP="00AD5B66">
            <w:pPr>
              <w:spacing w:after="0" w:line="240" w:lineRule="auto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00" w:type="dxa"/>
            <w:vMerge/>
            <w:vAlign w:val="center"/>
          </w:tcPr>
          <w:p w:rsidR="00F6361F" w:rsidRPr="009C06D4" w:rsidRDefault="00F6361F" w:rsidP="00AD5B66">
            <w:pPr>
              <w:spacing w:after="0" w:line="240" w:lineRule="auto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 xml:space="preserve">5 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4</w:t>
            </w:r>
          </w:p>
        </w:tc>
        <w:tc>
          <w:tcPr>
            <w:tcW w:w="622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3</w:t>
            </w:r>
          </w:p>
        </w:tc>
        <w:tc>
          <w:tcPr>
            <w:tcW w:w="46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2</w:t>
            </w:r>
          </w:p>
        </w:tc>
        <w:tc>
          <w:tcPr>
            <w:tcW w:w="1089" w:type="dxa"/>
            <w:vMerge/>
            <w:vAlign w:val="center"/>
          </w:tcPr>
          <w:p w:rsidR="00F6361F" w:rsidRPr="009C06D4" w:rsidRDefault="00F6361F" w:rsidP="00AD5B66">
            <w:pPr>
              <w:spacing w:after="0" w:line="240" w:lineRule="auto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80" w:type="dxa"/>
            <w:vMerge/>
            <w:vAlign w:val="center"/>
          </w:tcPr>
          <w:p w:rsidR="00F6361F" w:rsidRPr="009C06D4" w:rsidRDefault="00F6361F" w:rsidP="00AD5B66">
            <w:pPr>
              <w:spacing w:after="0" w:line="240" w:lineRule="auto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172" w:type="dxa"/>
            <w:vMerge/>
          </w:tcPr>
          <w:p w:rsidR="00F6361F" w:rsidRPr="009C06D4" w:rsidRDefault="00F6361F" w:rsidP="00AD5B66">
            <w:pPr>
              <w:spacing w:after="0" w:line="240" w:lineRule="auto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</w:p>
        </w:tc>
      </w:tr>
      <w:tr w:rsidR="00F6361F" w:rsidRPr="009C06D4" w:rsidTr="00011708">
        <w:trPr>
          <w:trHeight w:val="288"/>
        </w:trPr>
        <w:tc>
          <w:tcPr>
            <w:tcW w:w="1087" w:type="dxa"/>
          </w:tcPr>
          <w:p w:rsidR="00F6361F" w:rsidRPr="009C06D4" w:rsidRDefault="00F6361F" w:rsidP="00AD5B66">
            <w:pPr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6А</w:t>
            </w:r>
          </w:p>
        </w:tc>
        <w:tc>
          <w:tcPr>
            <w:tcW w:w="1243" w:type="dxa"/>
          </w:tcPr>
          <w:p w:rsidR="00F6361F" w:rsidRPr="009C06D4" w:rsidRDefault="00F6361F" w:rsidP="006B2984">
            <w:pPr>
              <w:spacing w:after="0"/>
              <w:ind w:left="311" w:hanging="311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17</w:t>
            </w:r>
          </w:p>
        </w:tc>
        <w:tc>
          <w:tcPr>
            <w:tcW w:w="1400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17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14</w:t>
            </w:r>
          </w:p>
        </w:tc>
        <w:tc>
          <w:tcPr>
            <w:tcW w:w="622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6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089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82</w:t>
            </w:r>
          </w:p>
        </w:tc>
        <w:tc>
          <w:tcPr>
            <w:tcW w:w="780" w:type="dxa"/>
          </w:tcPr>
          <w:p w:rsidR="00F6361F" w:rsidRPr="009C06D4" w:rsidRDefault="00F6361F" w:rsidP="00AD5B66">
            <w:pPr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172" w:type="dxa"/>
          </w:tcPr>
          <w:p w:rsidR="00F6361F" w:rsidRPr="009C06D4" w:rsidRDefault="00F6361F" w:rsidP="00826C19">
            <w:pPr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  <w:tr w:rsidR="00F6361F" w:rsidRPr="009C06D4" w:rsidTr="00B22DE1">
        <w:trPr>
          <w:trHeight w:val="158"/>
        </w:trPr>
        <w:tc>
          <w:tcPr>
            <w:tcW w:w="1087" w:type="dxa"/>
          </w:tcPr>
          <w:p w:rsidR="00F6361F" w:rsidRPr="009C06D4" w:rsidRDefault="00F6361F" w:rsidP="00AD5B66">
            <w:pPr>
              <w:spacing w:after="0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6Б</w:t>
            </w:r>
          </w:p>
        </w:tc>
        <w:tc>
          <w:tcPr>
            <w:tcW w:w="1243" w:type="dxa"/>
          </w:tcPr>
          <w:p w:rsidR="00F6361F" w:rsidRPr="009C06D4" w:rsidRDefault="00F6361F" w:rsidP="006B2984">
            <w:pPr>
              <w:spacing w:after="0"/>
              <w:ind w:left="311" w:hanging="311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1400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622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46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089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78</w:t>
            </w:r>
          </w:p>
        </w:tc>
        <w:tc>
          <w:tcPr>
            <w:tcW w:w="780" w:type="dxa"/>
          </w:tcPr>
          <w:p w:rsidR="00F6361F" w:rsidRPr="009C06D4" w:rsidRDefault="00F6361F" w:rsidP="00AD5B66">
            <w:pPr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172" w:type="dxa"/>
          </w:tcPr>
          <w:p w:rsidR="00F6361F" w:rsidRPr="009C06D4" w:rsidRDefault="00F6361F" w:rsidP="00826C19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  <w:tr w:rsidR="00F6361F" w:rsidRPr="009C06D4" w:rsidTr="005868CD">
        <w:trPr>
          <w:trHeight w:val="228"/>
        </w:trPr>
        <w:tc>
          <w:tcPr>
            <w:tcW w:w="1087" w:type="dxa"/>
          </w:tcPr>
          <w:p w:rsidR="00F6361F" w:rsidRPr="009C06D4" w:rsidRDefault="00F6361F" w:rsidP="00AD5B66">
            <w:pPr>
              <w:spacing w:after="0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9А</w:t>
            </w:r>
          </w:p>
        </w:tc>
        <w:tc>
          <w:tcPr>
            <w:tcW w:w="1243" w:type="dxa"/>
          </w:tcPr>
          <w:p w:rsidR="00F6361F" w:rsidRPr="009C06D4" w:rsidRDefault="00F6361F" w:rsidP="00ED0BBF">
            <w:pPr>
              <w:spacing w:after="0"/>
              <w:ind w:left="311" w:hanging="311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1400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77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622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467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089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780" w:type="dxa"/>
          </w:tcPr>
          <w:p w:rsidR="00F6361F" w:rsidRPr="009C06D4" w:rsidRDefault="00F6361F" w:rsidP="00AD5B66">
            <w:pPr>
              <w:spacing w:after="0"/>
              <w:ind w:left="311" w:hanging="311"/>
              <w:jc w:val="both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172" w:type="dxa"/>
          </w:tcPr>
          <w:p w:rsidR="00F6361F" w:rsidRPr="009C06D4" w:rsidRDefault="00F6361F" w:rsidP="00826C19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C06D4">
              <w:rPr>
                <w:rFonts w:ascii="Times New Roman" w:hAnsi="Times New Roman"/>
                <w:lang w:eastAsia="en-US"/>
              </w:rPr>
              <w:t>Гришина Л.Н</w:t>
            </w:r>
          </w:p>
        </w:tc>
      </w:tr>
      <w:tr w:rsidR="00F6361F" w:rsidRPr="009C06D4" w:rsidTr="00CA45FA">
        <w:trPr>
          <w:trHeight w:val="314"/>
        </w:trPr>
        <w:tc>
          <w:tcPr>
            <w:tcW w:w="1087" w:type="dxa"/>
          </w:tcPr>
          <w:p w:rsidR="00F6361F" w:rsidRPr="009C06D4" w:rsidRDefault="00F6361F" w:rsidP="00C1694F">
            <w:pPr>
              <w:spacing w:after="0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итого</w:t>
            </w:r>
          </w:p>
        </w:tc>
        <w:tc>
          <w:tcPr>
            <w:tcW w:w="1243" w:type="dxa"/>
          </w:tcPr>
          <w:p w:rsidR="00F6361F" w:rsidRPr="009C06D4" w:rsidRDefault="00F6361F" w:rsidP="00A915B9">
            <w:pPr>
              <w:spacing w:after="0"/>
              <w:ind w:left="311" w:hanging="311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55</w:t>
            </w:r>
          </w:p>
        </w:tc>
        <w:tc>
          <w:tcPr>
            <w:tcW w:w="1400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55</w:t>
            </w:r>
          </w:p>
        </w:tc>
        <w:tc>
          <w:tcPr>
            <w:tcW w:w="777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7</w:t>
            </w:r>
          </w:p>
        </w:tc>
        <w:tc>
          <w:tcPr>
            <w:tcW w:w="777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35</w:t>
            </w:r>
          </w:p>
        </w:tc>
        <w:tc>
          <w:tcPr>
            <w:tcW w:w="622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13</w:t>
            </w:r>
          </w:p>
        </w:tc>
        <w:tc>
          <w:tcPr>
            <w:tcW w:w="467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089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76,3</w:t>
            </w:r>
          </w:p>
        </w:tc>
        <w:tc>
          <w:tcPr>
            <w:tcW w:w="780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9C06D4">
              <w:rPr>
                <w:rFonts w:ascii="Times New Roman" w:hAnsi="Times New Roman"/>
                <w:b/>
                <w:lang w:eastAsia="en-US"/>
              </w:rPr>
              <w:t>100</w:t>
            </w:r>
          </w:p>
        </w:tc>
        <w:tc>
          <w:tcPr>
            <w:tcW w:w="2172" w:type="dxa"/>
          </w:tcPr>
          <w:p w:rsidR="00F6361F" w:rsidRPr="009C06D4" w:rsidRDefault="00F6361F" w:rsidP="00C1694F">
            <w:pPr>
              <w:spacing w:after="0"/>
              <w:ind w:left="311" w:hanging="311"/>
              <w:jc w:val="both"/>
              <w:rPr>
                <w:rFonts w:ascii="Times New Roman" w:hAnsi="Times New Roman"/>
                <w:b/>
                <w:lang w:eastAsia="en-US"/>
              </w:rPr>
            </w:pPr>
          </w:p>
        </w:tc>
      </w:tr>
    </w:tbl>
    <w:p w:rsidR="00F6361F" w:rsidRPr="009C06D4" w:rsidRDefault="00F6361F" w:rsidP="00D260D2">
      <w:pPr>
        <w:tabs>
          <w:tab w:val="left" w:pos="1890"/>
          <w:tab w:val="left" w:pos="3690"/>
          <w:tab w:val="center" w:pos="4749"/>
        </w:tabs>
        <w:spacing w:line="240" w:lineRule="auto"/>
        <w:ind w:right="-143"/>
        <w:rPr>
          <w:rFonts w:ascii="Times New Roman" w:hAnsi="Times New Roman"/>
          <w:b/>
          <w:lang w:eastAsia="en-US"/>
        </w:rPr>
      </w:pPr>
      <w:r w:rsidRPr="009C06D4">
        <w:rPr>
          <w:rFonts w:ascii="Times New Roman" w:hAnsi="Times New Roman"/>
          <w:color w:val="000000"/>
          <w:lang w:eastAsia="en-US"/>
        </w:rPr>
        <w:t>Из 203 учащихся работу выполняли 55 учеников. Качество  составило  76,3  %, успеваемость-100%. Хорошие  результаты показали учащиеся  6А, 6Б, 9А классов.   По  сравнению с 2017/2018уч.г успеваемость стабильная, качество знаний понизилось в 6А классе(-6,8%),  6Б(-2%).</w:t>
      </w:r>
      <w:r w:rsidRPr="009C06D4">
        <w:rPr>
          <w:rFonts w:ascii="Times New Roman" w:hAnsi="Times New Roman"/>
          <w:color w:val="000000"/>
        </w:rPr>
        <w:t xml:space="preserve"> Анализ работ показал, что наибольшее количество ошибок ученики допускают в заданиях, связанных с содержанием произведения, что связано с низким уровнем читательского интереса учащихся. Также наиболее сложным для учеников стало задание на определение композиционных аспектов произведения. Необходимо  разнообразить формы промежуточного тематического и итогового контроля по данным видам заданий.</w:t>
      </w:r>
    </w:p>
    <w:p w:rsidR="00F6361F" w:rsidRPr="009C06D4" w:rsidRDefault="00F6361F" w:rsidP="00DA2ABF">
      <w:pPr>
        <w:pStyle w:val="NoSpacing"/>
      </w:pPr>
      <w:r w:rsidRPr="009C06D4">
        <w:rPr>
          <w:b/>
        </w:rPr>
        <w:t>11.  Результаты  пробных ОГЭ  учащихся  9 классов по  русскому языку.</w:t>
      </w:r>
    </w:p>
    <w:tbl>
      <w:tblPr>
        <w:tblW w:w="1096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1"/>
        <w:gridCol w:w="744"/>
        <w:gridCol w:w="1686"/>
        <w:gridCol w:w="1891"/>
        <w:gridCol w:w="1264"/>
        <w:gridCol w:w="796"/>
        <w:gridCol w:w="1628"/>
        <w:gridCol w:w="1599"/>
      </w:tblGrid>
      <w:tr w:rsidR="00F6361F" w:rsidRPr="009C06D4" w:rsidTr="003C5D93">
        <w:trPr>
          <w:trHeight w:val="808"/>
        </w:trPr>
        <w:tc>
          <w:tcPr>
            <w:tcW w:w="1361" w:type="dxa"/>
          </w:tcPr>
          <w:p w:rsidR="00F6361F" w:rsidRPr="009C06D4" w:rsidRDefault="00F6361F" w:rsidP="00A22A5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Класс</w:t>
            </w:r>
          </w:p>
        </w:tc>
        <w:tc>
          <w:tcPr>
            <w:tcW w:w="744" w:type="dxa"/>
          </w:tcPr>
          <w:p w:rsidR="00F6361F" w:rsidRPr="009C06D4" w:rsidRDefault="00F6361F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Кол-во</w:t>
            </w:r>
          </w:p>
          <w:p w:rsidR="00F6361F" w:rsidRPr="009C06D4" w:rsidRDefault="00F6361F" w:rsidP="00321D11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уч-ся</w:t>
            </w:r>
          </w:p>
        </w:tc>
        <w:tc>
          <w:tcPr>
            <w:tcW w:w="1686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 xml:space="preserve">Средний </w:t>
            </w:r>
          </w:p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балл</w:t>
            </w:r>
          </w:p>
        </w:tc>
        <w:tc>
          <w:tcPr>
            <w:tcW w:w="1891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Средняя оценка</w:t>
            </w:r>
          </w:p>
        </w:tc>
        <w:tc>
          <w:tcPr>
            <w:tcW w:w="1264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К</w:t>
            </w:r>
          </w:p>
        </w:tc>
        <w:tc>
          <w:tcPr>
            <w:tcW w:w="796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У</w:t>
            </w:r>
          </w:p>
        </w:tc>
        <w:tc>
          <w:tcPr>
            <w:tcW w:w="1628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Не прошли</w:t>
            </w:r>
          </w:p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порог</w:t>
            </w:r>
          </w:p>
        </w:tc>
        <w:tc>
          <w:tcPr>
            <w:tcW w:w="1599" w:type="dxa"/>
          </w:tcPr>
          <w:p w:rsidR="00F6361F" w:rsidRPr="009C06D4" w:rsidRDefault="00F6361F" w:rsidP="001F0A2A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Учитель</w:t>
            </w:r>
          </w:p>
        </w:tc>
      </w:tr>
      <w:tr w:rsidR="00F6361F" w:rsidRPr="009C06D4" w:rsidTr="003C5D93">
        <w:trPr>
          <w:trHeight w:val="296"/>
        </w:trPr>
        <w:tc>
          <w:tcPr>
            <w:tcW w:w="1361" w:type="dxa"/>
          </w:tcPr>
          <w:p w:rsidR="00F6361F" w:rsidRPr="009C06D4" w:rsidRDefault="00F6361F" w:rsidP="00A22A5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9А</w:t>
            </w:r>
          </w:p>
        </w:tc>
        <w:tc>
          <w:tcPr>
            <w:tcW w:w="744" w:type="dxa"/>
          </w:tcPr>
          <w:p w:rsidR="00F6361F" w:rsidRPr="009C06D4" w:rsidRDefault="00F6361F" w:rsidP="00321D1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1686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26,5</w:t>
            </w:r>
          </w:p>
        </w:tc>
        <w:tc>
          <w:tcPr>
            <w:tcW w:w="1891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3,5</w:t>
            </w:r>
          </w:p>
        </w:tc>
        <w:tc>
          <w:tcPr>
            <w:tcW w:w="1264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796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90</w:t>
            </w:r>
          </w:p>
        </w:tc>
        <w:tc>
          <w:tcPr>
            <w:tcW w:w="1628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           2</w:t>
            </w:r>
          </w:p>
        </w:tc>
        <w:tc>
          <w:tcPr>
            <w:tcW w:w="1599" w:type="dxa"/>
          </w:tcPr>
          <w:p w:rsidR="00F6361F" w:rsidRPr="009C06D4" w:rsidRDefault="00F6361F" w:rsidP="0051132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Гришина Л.Н</w:t>
            </w:r>
          </w:p>
        </w:tc>
      </w:tr>
      <w:tr w:rsidR="00F6361F" w:rsidRPr="009C06D4" w:rsidTr="003C5D93">
        <w:trPr>
          <w:trHeight w:val="244"/>
        </w:trPr>
        <w:tc>
          <w:tcPr>
            <w:tcW w:w="1361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9Б</w:t>
            </w:r>
          </w:p>
        </w:tc>
        <w:tc>
          <w:tcPr>
            <w:tcW w:w="744" w:type="dxa"/>
          </w:tcPr>
          <w:p w:rsidR="00F6361F" w:rsidRPr="009C06D4" w:rsidRDefault="00F6361F" w:rsidP="00321D1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1686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891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3,3</w:t>
            </w:r>
          </w:p>
        </w:tc>
        <w:tc>
          <w:tcPr>
            <w:tcW w:w="1264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36,8</w:t>
            </w:r>
          </w:p>
        </w:tc>
        <w:tc>
          <w:tcPr>
            <w:tcW w:w="796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78,9</w:t>
            </w:r>
          </w:p>
        </w:tc>
        <w:tc>
          <w:tcPr>
            <w:tcW w:w="1628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           4</w:t>
            </w:r>
          </w:p>
        </w:tc>
        <w:tc>
          <w:tcPr>
            <w:tcW w:w="1599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lang w:eastAsia="en-US"/>
              </w:rPr>
              <w:t>Ильясова Е.П.</w:t>
            </w:r>
          </w:p>
        </w:tc>
      </w:tr>
      <w:tr w:rsidR="00F6361F" w:rsidRPr="009C06D4" w:rsidTr="003C5D93">
        <w:trPr>
          <w:trHeight w:val="296"/>
        </w:trPr>
        <w:tc>
          <w:tcPr>
            <w:tcW w:w="1361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4" w:type="dxa"/>
          </w:tcPr>
          <w:p w:rsidR="00F6361F" w:rsidRPr="009C06D4" w:rsidRDefault="00F6361F" w:rsidP="00321D1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1686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25,2</w:t>
            </w:r>
          </w:p>
        </w:tc>
        <w:tc>
          <w:tcPr>
            <w:tcW w:w="1891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3,4</w:t>
            </w:r>
          </w:p>
        </w:tc>
        <w:tc>
          <w:tcPr>
            <w:tcW w:w="1264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35,9</w:t>
            </w:r>
          </w:p>
        </w:tc>
        <w:tc>
          <w:tcPr>
            <w:tcW w:w="796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84,4</w:t>
            </w:r>
          </w:p>
        </w:tc>
        <w:tc>
          <w:tcPr>
            <w:tcW w:w="1628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           6</w:t>
            </w:r>
          </w:p>
        </w:tc>
        <w:tc>
          <w:tcPr>
            <w:tcW w:w="1599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F6361F" w:rsidRPr="009C06D4" w:rsidRDefault="00F6361F" w:rsidP="00D32417">
      <w:pPr>
        <w:rPr>
          <w:rFonts w:ascii="Times New Roman" w:hAnsi="Times New Roman"/>
          <w:kern w:val="2"/>
        </w:rPr>
      </w:pPr>
      <w:r w:rsidRPr="009C06D4">
        <w:rPr>
          <w:rFonts w:ascii="Times New Roman" w:hAnsi="Times New Roman"/>
          <w:lang w:eastAsia="en-US"/>
        </w:rPr>
        <w:t xml:space="preserve">Из 40 учащегося   преодолели порог по русскому языку  34 человека. Шесть учащихся  не преодолели порог. Причины: ученики </w:t>
      </w:r>
      <w:r w:rsidRPr="009C06D4">
        <w:rPr>
          <w:rFonts w:ascii="Times New Roman" w:hAnsi="Times New Roman"/>
        </w:rPr>
        <w:t xml:space="preserve">имеют низкий уровень мотивации, </w:t>
      </w:r>
      <w:r w:rsidRPr="009C06D4">
        <w:rPr>
          <w:rFonts w:ascii="Times New Roman" w:hAnsi="Times New Roman"/>
          <w:kern w:val="2"/>
        </w:rPr>
        <w:t>часто  пропускают уроки. Учителям Гришиной Л.Н. Ильясовой  Е.П работать над повышением  мотивационных навыков учащихся, используя системно-деятельностный  подход на уроках русского языка и литературы.</w:t>
      </w:r>
    </w:p>
    <w:p w:rsidR="00F6361F" w:rsidRPr="009C06D4" w:rsidRDefault="00F6361F" w:rsidP="00FF71B6">
      <w:pPr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12.  Результаты  пробных  ЕГЭ  учащихся  11 класса по  русскому языку.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53"/>
        <w:gridCol w:w="2559"/>
        <w:gridCol w:w="2507"/>
        <w:gridCol w:w="3055"/>
      </w:tblGrid>
      <w:tr w:rsidR="00F6361F" w:rsidRPr="009C06D4" w:rsidTr="008174D8">
        <w:trPr>
          <w:trHeight w:val="1001"/>
        </w:trPr>
        <w:tc>
          <w:tcPr>
            <w:tcW w:w="2653" w:type="dxa"/>
          </w:tcPr>
          <w:p w:rsidR="00F6361F" w:rsidRPr="009C06D4" w:rsidRDefault="00F6361F" w:rsidP="00F54E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Кол-во учащихся</w:t>
            </w:r>
          </w:p>
          <w:p w:rsidR="00F6361F" w:rsidRPr="009C06D4" w:rsidRDefault="00F6361F" w:rsidP="00F54E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- 11-е -</w:t>
            </w:r>
          </w:p>
        </w:tc>
        <w:tc>
          <w:tcPr>
            <w:tcW w:w="2559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Средний тестовый  балл</w:t>
            </w:r>
          </w:p>
        </w:tc>
        <w:tc>
          <w:tcPr>
            <w:tcW w:w="2507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Не прошли</w:t>
            </w:r>
          </w:p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 xml:space="preserve"> порог</w:t>
            </w:r>
          </w:p>
        </w:tc>
        <w:tc>
          <w:tcPr>
            <w:tcW w:w="3055" w:type="dxa"/>
          </w:tcPr>
          <w:p w:rsidR="00F6361F" w:rsidRPr="009C06D4" w:rsidRDefault="00F6361F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  <w:p w:rsidR="00F6361F" w:rsidRPr="009C06D4" w:rsidRDefault="00F6361F" w:rsidP="00760E7D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Учитель</w:t>
            </w:r>
          </w:p>
        </w:tc>
      </w:tr>
      <w:tr w:rsidR="00F6361F" w:rsidRPr="009C06D4" w:rsidTr="008174D8">
        <w:trPr>
          <w:trHeight w:val="345"/>
        </w:trPr>
        <w:tc>
          <w:tcPr>
            <w:tcW w:w="2653" w:type="dxa"/>
          </w:tcPr>
          <w:p w:rsidR="00F6361F" w:rsidRPr="009C06D4" w:rsidRDefault="00F6361F" w:rsidP="00F54EA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559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60,2</w:t>
            </w:r>
          </w:p>
        </w:tc>
        <w:tc>
          <w:tcPr>
            <w:tcW w:w="2507" w:type="dxa"/>
          </w:tcPr>
          <w:p w:rsidR="00F6361F" w:rsidRPr="009C06D4" w:rsidRDefault="00F6361F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3055" w:type="dxa"/>
          </w:tcPr>
          <w:p w:rsidR="00F6361F" w:rsidRPr="009C06D4" w:rsidRDefault="00F6361F" w:rsidP="00760E7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Гришина Л.Н</w:t>
            </w:r>
          </w:p>
        </w:tc>
      </w:tr>
    </w:tbl>
    <w:p w:rsidR="00F6361F" w:rsidRDefault="00F6361F" w:rsidP="002A5BE9">
      <w:pPr>
        <w:rPr>
          <w:rFonts w:ascii="Times New Roman" w:hAnsi="Times New Roman"/>
        </w:rPr>
      </w:pPr>
    </w:p>
    <w:p w:rsidR="00F6361F" w:rsidRPr="009C06D4" w:rsidRDefault="00F6361F" w:rsidP="002A5BE9">
      <w:pPr>
        <w:rPr>
          <w:rFonts w:ascii="Times New Roman" w:hAnsi="Times New Roman"/>
        </w:rPr>
      </w:pPr>
      <w:r w:rsidRPr="009C06D4">
        <w:rPr>
          <w:rFonts w:ascii="Times New Roman" w:hAnsi="Times New Roman"/>
        </w:rPr>
        <w:t>В  тестировании приняли участие  из 15 учащиеся 11 класса  15 человека (100%).Порог преодолели все. Средний  тестовый балл составил – 60,2. Самые  высокие результаты получили: Вильданова Д (80б); Мишкина Л(80б), Гиззятов Д(78б), Латыпов Т(73б),Шайхутдинов С(72б), Нуриахметова  А(70б).</w:t>
      </w:r>
      <w:r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</w:rPr>
        <w:t>Самые низкие  результаты получили: Николаева К(12/28 б); Сафиуллин Д(16/36 б); Харитонов Н(18/39 б). Вызвали затруднения  задания № 5,9,11,12,15,14, 23,25. При написании сочинения были допущены ошибки по критериям К2, К4, К8,К10. Следует скорректировать учебные программы  по предметам с целью устранения  пробелов в ЗУН учащихся.</w:t>
      </w:r>
    </w:p>
    <w:p w:rsidR="00F6361F" w:rsidRDefault="00F6361F" w:rsidP="00715B3D">
      <w:pPr>
        <w:rPr>
          <w:rFonts w:ascii="Times New Roman" w:hAnsi="Times New Roman"/>
          <w:b/>
        </w:rPr>
      </w:pPr>
    </w:p>
    <w:p w:rsidR="00F6361F" w:rsidRPr="00922DBF" w:rsidRDefault="00F6361F" w:rsidP="00715B3D">
      <w:pPr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13. Анализ работы с одаренными детьми. Результаты учащихся в муниципальном(очном) этапе  всероссийской олимпиады школьников.</w:t>
      </w:r>
    </w:p>
    <w:tbl>
      <w:tblPr>
        <w:tblpPr w:leftFromText="180" w:rightFromText="180" w:vertAnchor="text" w:horzAnchor="margin" w:tblpY="215"/>
        <w:tblW w:w="10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3"/>
        <w:gridCol w:w="1823"/>
        <w:gridCol w:w="762"/>
        <w:gridCol w:w="1309"/>
        <w:gridCol w:w="993"/>
        <w:gridCol w:w="1357"/>
        <w:gridCol w:w="797"/>
        <w:gridCol w:w="727"/>
        <w:gridCol w:w="913"/>
        <w:gridCol w:w="1605"/>
      </w:tblGrid>
      <w:tr w:rsidR="00F6361F" w:rsidRPr="009C06D4" w:rsidTr="00A7242A">
        <w:trPr>
          <w:trHeight w:val="243"/>
        </w:trPr>
        <w:tc>
          <w:tcPr>
            <w:tcW w:w="463" w:type="dxa"/>
            <w:vMerge w:val="restart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823" w:type="dxa"/>
            <w:vMerge w:val="restart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Ф.И. ученика</w:t>
            </w:r>
          </w:p>
        </w:tc>
        <w:tc>
          <w:tcPr>
            <w:tcW w:w="762" w:type="dxa"/>
            <w:vMerge w:val="restart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309" w:type="dxa"/>
            <w:vMerge w:val="restart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3147" w:type="dxa"/>
            <w:gridSpan w:val="3"/>
            <w:tcBorders>
              <w:right w:val="nil"/>
            </w:tcBorders>
          </w:tcPr>
          <w:p w:rsidR="00F6361F" w:rsidRPr="009C06D4" w:rsidRDefault="00F6361F" w:rsidP="00952AA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Результат\уровень</w:t>
            </w:r>
          </w:p>
        </w:tc>
        <w:tc>
          <w:tcPr>
            <w:tcW w:w="1640" w:type="dxa"/>
            <w:gridSpan w:val="2"/>
            <w:tcBorders>
              <w:left w:val="nil"/>
            </w:tcBorders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605" w:type="dxa"/>
            <w:tcBorders>
              <w:left w:val="nil"/>
            </w:tcBorders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Учитель</w:t>
            </w:r>
          </w:p>
        </w:tc>
      </w:tr>
      <w:tr w:rsidR="00F6361F" w:rsidRPr="009C06D4" w:rsidTr="00A7242A">
        <w:trPr>
          <w:trHeight w:val="241"/>
        </w:trPr>
        <w:tc>
          <w:tcPr>
            <w:tcW w:w="463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823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62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309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135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район</w:t>
            </w:r>
          </w:p>
        </w:tc>
        <w:tc>
          <w:tcPr>
            <w:tcW w:w="79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Респ</w:t>
            </w:r>
          </w:p>
        </w:tc>
        <w:tc>
          <w:tcPr>
            <w:tcW w:w="72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Всер.</w:t>
            </w:r>
          </w:p>
        </w:tc>
        <w:tc>
          <w:tcPr>
            <w:tcW w:w="91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Межд</w:t>
            </w:r>
          </w:p>
        </w:tc>
        <w:tc>
          <w:tcPr>
            <w:tcW w:w="1605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F6361F" w:rsidRPr="009C06D4" w:rsidTr="00A7242A">
        <w:trPr>
          <w:trHeight w:val="386"/>
        </w:trPr>
        <w:tc>
          <w:tcPr>
            <w:tcW w:w="46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82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ГригорьеваМ/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Мишкина  Л</w:t>
            </w:r>
          </w:p>
        </w:tc>
        <w:tc>
          <w:tcPr>
            <w:tcW w:w="762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11</w:t>
            </w:r>
          </w:p>
        </w:tc>
        <w:tc>
          <w:tcPr>
            <w:tcW w:w="1309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Русский язык/Литература</w:t>
            </w:r>
          </w:p>
        </w:tc>
        <w:tc>
          <w:tcPr>
            <w:tcW w:w="99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1место</w:t>
            </w:r>
          </w:p>
        </w:tc>
        <w:tc>
          <w:tcPr>
            <w:tcW w:w="135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79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72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91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605" w:type="dxa"/>
            <w:vMerge w:val="restart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</w:tc>
      </w:tr>
      <w:tr w:rsidR="00F6361F" w:rsidRPr="009C06D4" w:rsidTr="00A7242A">
        <w:trPr>
          <w:trHeight w:val="318"/>
        </w:trPr>
        <w:tc>
          <w:tcPr>
            <w:tcW w:w="463" w:type="dxa"/>
          </w:tcPr>
          <w:p w:rsidR="00F6361F" w:rsidRPr="009C06D4" w:rsidRDefault="00F6361F" w:rsidP="00952AA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1823" w:type="dxa"/>
          </w:tcPr>
          <w:p w:rsidR="00F6361F" w:rsidRPr="009C06D4" w:rsidRDefault="00F6361F" w:rsidP="00952AAF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СаушкинаВ/</w:t>
            </w:r>
          </w:p>
          <w:p w:rsidR="00F6361F" w:rsidRPr="009C06D4" w:rsidRDefault="00F6361F" w:rsidP="00952AAF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Кабирова  Л.</w:t>
            </w:r>
          </w:p>
        </w:tc>
        <w:tc>
          <w:tcPr>
            <w:tcW w:w="762" w:type="dxa"/>
          </w:tcPr>
          <w:p w:rsidR="00F6361F" w:rsidRPr="009C06D4" w:rsidRDefault="00F6361F" w:rsidP="00952AA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</w:t>
            </w:r>
          </w:p>
        </w:tc>
        <w:tc>
          <w:tcPr>
            <w:tcW w:w="1309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Русский язык/Литература</w:t>
            </w:r>
          </w:p>
        </w:tc>
        <w:tc>
          <w:tcPr>
            <w:tcW w:w="99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1место</w:t>
            </w:r>
          </w:p>
        </w:tc>
        <w:tc>
          <w:tcPr>
            <w:tcW w:w="135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79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72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91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605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A7242A">
        <w:trPr>
          <w:trHeight w:val="819"/>
        </w:trPr>
        <w:tc>
          <w:tcPr>
            <w:tcW w:w="46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823" w:type="dxa"/>
          </w:tcPr>
          <w:p w:rsidR="00F6361F" w:rsidRPr="009C06D4" w:rsidRDefault="00F6361F" w:rsidP="00952AAF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Эскина В</w:t>
            </w:r>
          </w:p>
          <w:p w:rsidR="00F6361F" w:rsidRPr="009C06D4" w:rsidRDefault="00F6361F" w:rsidP="00952AAF">
            <w:pPr>
              <w:spacing w:after="0"/>
              <w:ind w:left="241" w:hanging="241"/>
              <w:rPr>
                <w:rFonts w:ascii="Times New Roman" w:hAnsi="Times New Roman"/>
              </w:rPr>
            </w:pPr>
          </w:p>
        </w:tc>
        <w:tc>
          <w:tcPr>
            <w:tcW w:w="762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9А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09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99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1место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5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797" w:type="dxa"/>
          </w:tcPr>
          <w:p w:rsidR="00F6361F" w:rsidRPr="009C06D4" w:rsidRDefault="00F6361F" w:rsidP="00952AA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727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913" w:type="dxa"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/>
          </w:tcPr>
          <w:p w:rsidR="00F6361F" w:rsidRPr="009C06D4" w:rsidRDefault="00F6361F" w:rsidP="00952AAF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A7242A">
        <w:trPr>
          <w:trHeight w:val="693"/>
        </w:trPr>
        <w:tc>
          <w:tcPr>
            <w:tcW w:w="463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4</w:t>
            </w:r>
          </w:p>
        </w:tc>
        <w:tc>
          <w:tcPr>
            <w:tcW w:w="1823" w:type="dxa"/>
          </w:tcPr>
          <w:p w:rsidR="00F6361F" w:rsidRPr="009C06D4" w:rsidRDefault="00F6361F" w:rsidP="009B1DE4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ЭскинА/</w:t>
            </w:r>
          </w:p>
          <w:p w:rsidR="00F6361F" w:rsidRPr="009C06D4" w:rsidRDefault="00F6361F" w:rsidP="009B1DE4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Шариазданов А</w:t>
            </w:r>
          </w:p>
          <w:p w:rsidR="00F6361F" w:rsidRPr="009C06D4" w:rsidRDefault="00F6361F" w:rsidP="009B1DE4">
            <w:pPr>
              <w:ind w:left="241" w:hanging="241"/>
              <w:rPr>
                <w:rFonts w:ascii="Times New Roman" w:hAnsi="Times New Roman"/>
              </w:rPr>
            </w:pPr>
          </w:p>
        </w:tc>
        <w:tc>
          <w:tcPr>
            <w:tcW w:w="762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5А</w:t>
            </w:r>
          </w:p>
        </w:tc>
        <w:tc>
          <w:tcPr>
            <w:tcW w:w="1309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993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1место</w:t>
            </w:r>
          </w:p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57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797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727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913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</w:p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</w:p>
        </w:tc>
      </w:tr>
      <w:tr w:rsidR="00F6361F" w:rsidRPr="009C06D4" w:rsidTr="00A7242A">
        <w:trPr>
          <w:trHeight w:val="381"/>
        </w:trPr>
        <w:tc>
          <w:tcPr>
            <w:tcW w:w="463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5.</w:t>
            </w:r>
          </w:p>
        </w:tc>
        <w:tc>
          <w:tcPr>
            <w:tcW w:w="1823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Олейник В</w:t>
            </w:r>
          </w:p>
        </w:tc>
        <w:tc>
          <w:tcPr>
            <w:tcW w:w="762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6Б</w:t>
            </w:r>
          </w:p>
        </w:tc>
        <w:tc>
          <w:tcPr>
            <w:tcW w:w="1309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993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1место</w:t>
            </w:r>
          </w:p>
        </w:tc>
        <w:tc>
          <w:tcPr>
            <w:tcW w:w="1357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 участник/</w:t>
            </w:r>
          </w:p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797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727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913" w:type="dxa"/>
          </w:tcPr>
          <w:p w:rsidR="00F6361F" w:rsidRPr="009C06D4" w:rsidRDefault="00F6361F" w:rsidP="009B1DE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605" w:type="dxa"/>
          </w:tcPr>
          <w:p w:rsidR="00F6361F" w:rsidRPr="009C06D4" w:rsidRDefault="00F6361F" w:rsidP="009B1DE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</w:tbl>
    <w:p w:rsidR="00F6361F" w:rsidRDefault="00F6361F" w:rsidP="00D64095">
      <w:pPr>
        <w:spacing w:after="0" w:line="240" w:lineRule="auto"/>
        <w:ind w:left="360"/>
        <w:rPr>
          <w:rFonts w:ascii="Times New Roman" w:hAnsi="Times New Roman"/>
        </w:rPr>
      </w:pPr>
    </w:p>
    <w:p w:rsidR="00F6361F" w:rsidRPr="009C06D4" w:rsidRDefault="00F6361F" w:rsidP="00D64095">
      <w:pPr>
        <w:spacing w:after="0" w:line="240" w:lineRule="auto"/>
        <w:ind w:left="360"/>
        <w:rPr>
          <w:rFonts w:ascii="Times New Roman" w:hAnsi="Times New Roman"/>
          <w:color w:val="000000"/>
        </w:rPr>
      </w:pPr>
      <w:r w:rsidRPr="009C06D4">
        <w:rPr>
          <w:rFonts w:ascii="Times New Roman" w:hAnsi="Times New Roman"/>
        </w:rPr>
        <w:t>Как показывает анализ олимпиадных работ</w:t>
      </w:r>
      <w:r w:rsidRPr="009C06D4">
        <w:rPr>
          <w:rFonts w:ascii="Times New Roman" w:hAnsi="Times New Roman"/>
          <w:b/>
        </w:rPr>
        <w:t>,</w:t>
      </w:r>
      <w:r w:rsidRPr="009C06D4">
        <w:rPr>
          <w:rFonts w:ascii="Times New Roman" w:hAnsi="Times New Roman"/>
          <w:color w:val="000000"/>
        </w:rPr>
        <w:t xml:space="preserve">   результативность  участия  в муниципальном этапе Всероссийской олимпиады школьников  5-11 классов в сравнении с прошлым годом неудовлетворительная. Если в 2017-2018 уч.г было 4 призовых места(учитель: Гришина Л.Н),</w:t>
      </w:r>
    </w:p>
    <w:p w:rsidR="00F6361F" w:rsidRPr="009C06D4" w:rsidRDefault="00F6361F" w:rsidP="00325B94">
      <w:pPr>
        <w:spacing w:after="0" w:line="240" w:lineRule="auto"/>
        <w:ind w:left="360"/>
        <w:rPr>
          <w:rFonts w:ascii="Times New Roman" w:hAnsi="Times New Roman"/>
          <w:color w:val="000000"/>
          <w:lang w:eastAsia="en-US"/>
        </w:rPr>
      </w:pPr>
      <w:r w:rsidRPr="009C06D4">
        <w:rPr>
          <w:rFonts w:ascii="Times New Roman" w:hAnsi="Times New Roman"/>
          <w:color w:val="000000"/>
        </w:rPr>
        <w:t xml:space="preserve">то в 2018-2019 уч.г призовых мест нет. Учащиеся Ильясовой Е.П. не приняли участие в муниципальном этапе, не набрав необходимого количества баллов на школьном этапе. Причины: учителями </w:t>
      </w:r>
      <w:r w:rsidRPr="009C06D4">
        <w:rPr>
          <w:rFonts w:ascii="Times New Roman" w:hAnsi="Times New Roman"/>
          <w:color w:val="000000"/>
          <w:lang w:eastAsia="en-US"/>
        </w:rPr>
        <w:t xml:space="preserve">Шигабудиновой Д.Ф,  Ильясовой Е. П, Гришиной Л.Н. не в системе ведётся  работа со способными детьми  в течение всего учебного года. </w:t>
      </w:r>
    </w:p>
    <w:p w:rsidR="00F6361F" w:rsidRPr="009C06D4" w:rsidRDefault="00F6361F" w:rsidP="00D64095">
      <w:pPr>
        <w:spacing w:after="0" w:line="240" w:lineRule="auto"/>
        <w:ind w:left="36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color w:val="000000"/>
          <w:lang w:eastAsia="en-US"/>
        </w:rPr>
        <w:t xml:space="preserve">  </w:t>
      </w:r>
    </w:p>
    <w:p w:rsidR="00F6361F" w:rsidRDefault="00F6361F" w:rsidP="000D2CB0">
      <w:pPr>
        <w:spacing w:after="0"/>
        <w:rPr>
          <w:rFonts w:ascii="Times New Roman" w:hAnsi="Times New Roman"/>
          <w:b/>
          <w:color w:val="000000"/>
        </w:rPr>
      </w:pPr>
      <w:r w:rsidRPr="009C06D4">
        <w:rPr>
          <w:rFonts w:ascii="Times New Roman" w:hAnsi="Times New Roman"/>
          <w:b/>
          <w:color w:val="000000"/>
        </w:rPr>
        <w:t>14. Внеклассная работа. Результаты учащихся в творческих конкурсах.</w:t>
      </w:r>
    </w:p>
    <w:p w:rsidR="00F6361F" w:rsidRPr="009C06D4" w:rsidRDefault="00F6361F" w:rsidP="00BE31BE">
      <w:pPr>
        <w:tabs>
          <w:tab w:val="left" w:pos="1035"/>
        </w:tabs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 xml:space="preserve">Учителями ШМО проводилась внеклассная и внешкольная работа по предметам гуманитарного цикла. </w:t>
      </w:r>
    </w:p>
    <w:tbl>
      <w:tblPr>
        <w:tblW w:w="110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5"/>
        <w:gridCol w:w="2887"/>
        <w:gridCol w:w="876"/>
        <w:gridCol w:w="2022"/>
        <w:gridCol w:w="1676"/>
        <w:gridCol w:w="1864"/>
        <w:gridCol w:w="1196"/>
      </w:tblGrid>
      <w:tr w:rsidR="00F6361F" w:rsidRPr="009C06D4" w:rsidTr="0091668E">
        <w:trPr>
          <w:trHeight w:val="492"/>
        </w:trPr>
        <w:tc>
          <w:tcPr>
            <w:tcW w:w="515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№</w:t>
            </w:r>
          </w:p>
        </w:tc>
        <w:tc>
          <w:tcPr>
            <w:tcW w:w="2887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Название мероприятия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Класс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Уровень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Время проведения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Результат</w:t>
            </w:r>
          </w:p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выход</w:t>
            </w:r>
          </w:p>
        </w:tc>
        <w:tc>
          <w:tcPr>
            <w:tcW w:w="119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Учитель</w:t>
            </w:r>
          </w:p>
        </w:tc>
      </w:tr>
      <w:tr w:rsidR="00F6361F" w:rsidRPr="009C06D4" w:rsidTr="0091668E">
        <w:trPr>
          <w:trHeight w:val="568"/>
        </w:trPr>
        <w:tc>
          <w:tcPr>
            <w:tcW w:w="515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Конкурс «Знай и люби русский язык»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5А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школьный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ноябрь, 2018 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участие</w:t>
            </w:r>
          </w:p>
        </w:tc>
        <w:tc>
          <w:tcPr>
            <w:tcW w:w="1196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534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Литературный ринг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9А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rPr>
                <w:rFonts w:ascii="Times New Roman" w:hAnsi="Times New Roman"/>
                <w:i/>
              </w:rPr>
            </w:pPr>
            <w:r w:rsidRPr="009C06D4">
              <w:rPr>
                <w:rFonts w:ascii="Times New Roman" w:hAnsi="Times New Roman"/>
              </w:rPr>
              <w:t xml:space="preserve"> школьный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ноябрь, 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участие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735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Конкурс «Живая классика»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9А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март,2019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победитель/участникреспубликанского конкурса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129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Конкурс работ   антикоррупционной направленности  в номинации «Сочинение»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9А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декабрь, 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200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Научно-практическая  конференция    «Аксаковские чтения»,г.Казань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11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декабрь, 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призёр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195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3E1958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Научно-практическая конференция им. Г.И.Никишина»,г.Лениногорск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</w:t>
            </w:r>
          </w:p>
        </w:tc>
        <w:tc>
          <w:tcPr>
            <w:tcW w:w="2022" w:type="dxa"/>
          </w:tcPr>
          <w:p w:rsidR="00F6361F" w:rsidRPr="009C06D4" w:rsidRDefault="00F6361F" w:rsidP="00840333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зональный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апрель,2019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155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Всероссийская телекоммуникационная олимпиада юных журналистов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</w:t>
            </w:r>
          </w:p>
        </w:tc>
        <w:tc>
          <w:tcPr>
            <w:tcW w:w="2022" w:type="dxa"/>
          </w:tcPr>
          <w:p w:rsidR="00F6361F" w:rsidRPr="009C06D4" w:rsidRDefault="00F6361F" w:rsidP="00840333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262626"/>
                <w:lang w:val="tt-RU"/>
              </w:rPr>
              <w:t>муни</w:t>
            </w:r>
            <w:r w:rsidRPr="009C06D4">
              <w:rPr>
                <w:rFonts w:ascii="Times New Roman" w:hAnsi="Times New Roman"/>
                <w:color w:val="262626"/>
              </w:rPr>
              <w:t>ц</w:t>
            </w:r>
            <w:r w:rsidRPr="009C06D4">
              <w:rPr>
                <w:rFonts w:ascii="Times New Roman" w:hAnsi="Times New Roman"/>
                <w:color w:val="262626"/>
                <w:lang w:val="tt-RU"/>
              </w:rPr>
              <w:t>ипал</w:t>
            </w:r>
            <w:r w:rsidRPr="009C06D4">
              <w:rPr>
                <w:rFonts w:ascii="Times New Roman" w:hAnsi="Times New Roman"/>
                <w:color w:val="262626"/>
              </w:rPr>
              <w:t>ьный</w:t>
            </w:r>
          </w:p>
          <w:p w:rsidR="00F6361F" w:rsidRPr="009C06D4" w:rsidRDefault="00F6361F" w:rsidP="00840333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март,2019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480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 конкурс творческих работ»Охрана и условия  труда в процессе трудовой и учебно-воспитательной деятельности»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9А</w:t>
            </w:r>
          </w:p>
        </w:tc>
        <w:tc>
          <w:tcPr>
            <w:tcW w:w="2022" w:type="dxa"/>
          </w:tcPr>
          <w:p w:rsidR="00F6361F" w:rsidRPr="009C06D4" w:rsidRDefault="00F6361F" w:rsidP="003E1958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262626"/>
                <w:lang w:val="tt-RU"/>
              </w:rPr>
              <w:t>муни</w:t>
            </w:r>
            <w:r w:rsidRPr="009C06D4">
              <w:rPr>
                <w:rFonts w:ascii="Times New Roman" w:hAnsi="Times New Roman"/>
                <w:color w:val="262626"/>
              </w:rPr>
              <w:t>ц</w:t>
            </w:r>
            <w:r w:rsidRPr="009C06D4">
              <w:rPr>
                <w:rFonts w:ascii="Times New Roman" w:hAnsi="Times New Roman"/>
                <w:color w:val="262626"/>
                <w:lang w:val="tt-RU"/>
              </w:rPr>
              <w:t>ипал</w:t>
            </w:r>
            <w:r w:rsidRPr="009C06D4">
              <w:rPr>
                <w:rFonts w:ascii="Times New Roman" w:hAnsi="Times New Roman"/>
                <w:color w:val="262626"/>
              </w:rPr>
              <w:t>ьный</w:t>
            </w:r>
          </w:p>
          <w:p w:rsidR="00F6361F" w:rsidRPr="009C06D4" w:rsidRDefault="00F6361F" w:rsidP="00840333">
            <w:pPr>
              <w:pStyle w:val="ListParagraph"/>
              <w:ind w:left="0"/>
              <w:rPr>
                <w:rFonts w:ascii="Times New Roman" w:hAnsi="Times New Roman"/>
                <w:color w:val="262626"/>
                <w:lang w:val="tt-RU"/>
              </w:rPr>
            </w:pP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март,2019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110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C06D4">
              <w:rPr>
                <w:rFonts w:ascii="Times New Roman" w:hAnsi="Times New Roman" w:cs="Times New Roman"/>
                <w:sz w:val="22"/>
                <w:szCs w:val="22"/>
              </w:rPr>
              <w:t xml:space="preserve"> Всероссийский творческий конкурс научных и исследовательских работ «Новая школа»  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  <w:r w:rsidRPr="009C06D4">
              <w:rPr>
                <w:rFonts w:ascii="Times New Roman" w:hAnsi="Times New Roman"/>
                <w:lang w:val="tt-RU"/>
              </w:rPr>
              <w:t xml:space="preserve"> 10</w:t>
            </w:r>
          </w:p>
        </w:tc>
        <w:tc>
          <w:tcPr>
            <w:tcW w:w="2022" w:type="dxa"/>
          </w:tcPr>
          <w:p w:rsidR="00F6361F" w:rsidRPr="009C06D4" w:rsidRDefault="00F6361F" w:rsidP="000B335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C06D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всероссийский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C06D4">
              <w:rPr>
                <w:rFonts w:ascii="Times New Roman" w:hAnsi="Times New Roman" w:cs="Times New Roman"/>
                <w:sz w:val="22"/>
                <w:szCs w:val="22"/>
              </w:rPr>
              <w:t xml:space="preserve"> февраль, 2019</w:t>
            </w:r>
          </w:p>
        </w:tc>
        <w:tc>
          <w:tcPr>
            <w:tcW w:w="1864" w:type="dxa"/>
          </w:tcPr>
          <w:p w:rsidR="00F6361F" w:rsidRPr="009C06D4" w:rsidRDefault="00F6361F" w:rsidP="000B335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C06D4">
              <w:rPr>
                <w:rFonts w:ascii="Times New Roman" w:hAnsi="Times New Roman" w:cs="Times New Roman"/>
                <w:sz w:val="22"/>
                <w:szCs w:val="22"/>
              </w:rPr>
              <w:t xml:space="preserve"> победитель</w:t>
            </w:r>
          </w:p>
          <w:p w:rsidR="00F6361F" w:rsidRPr="009C06D4" w:rsidRDefault="00F6361F" w:rsidP="00FB7B44">
            <w:pPr>
              <w:rPr>
                <w:rFonts w:ascii="Times New Roman" w:hAnsi="Times New Roman"/>
              </w:rPr>
            </w:pP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1895"/>
        </w:trPr>
        <w:tc>
          <w:tcPr>
            <w:tcW w:w="515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2887" w:type="dxa"/>
          </w:tcPr>
          <w:p w:rsidR="00F6361F" w:rsidRPr="009C06D4" w:rsidRDefault="00F6361F" w:rsidP="009769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 этап республиканского конкурса рисунков и сочинений «Охрана и условия труда в процессе трудовой и учебно-воспитательной деятельности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5б</w:t>
            </w:r>
          </w:p>
        </w:tc>
        <w:tc>
          <w:tcPr>
            <w:tcW w:w="2022" w:type="dxa"/>
          </w:tcPr>
          <w:p w:rsidR="00F6361F" w:rsidRPr="00B343C0" w:rsidRDefault="00F6361F" w:rsidP="00B343C0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B343C0">
              <w:rPr>
                <w:rFonts w:ascii="Times New Roman" w:hAnsi="Times New Roman"/>
                <w:lang w:val="tt-RU"/>
              </w:rPr>
              <w:t>муни</w:t>
            </w:r>
            <w:r w:rsidRPr="00B343C0">
              <w:rPr>
                <w:rFonts w:ascii="Times New Roman" w:hAnsi="Times New Roman"/>
              </w:rPr>
              <w:t>ц</w:t>
            </w:r>
            <w:r w:rsidRPr="00B343C0">
              <w:rPr>
                <w:rFonts w:ascii="Times New Roman" w:hAnsi="Times New Roman"/>
                <w:lang w:val="tt-RU"/>
              </w:rPr>
              <w:t>ипал</w:t>
            </w:r>
            <w:r w:rsidRPr="00B343C0">
              <w:rPr>
                <w:rFonts w:ascii="Times New Roman" w:hAnsi="Times New Roman"/>
              </w:rPr>
              <w:t>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ноябрь, 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96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522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9769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Конкурс «Надо жить честно!», сочинение «Будущее моей страны -  в моих руках!»,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6а</w:t>
            </w:r>
          </w:p>
        </w:tc>
        <w:tc>
          <w:tcPr>
            <w:tcW w:w="2022" w:type="dxa"/>
          </w:tcPr>
          <w:p w:rsidR="00F6361F" w:rsidRPr="009C06D4" w:rsidRDefault="00F6361F" w:rsidP="0070724F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262626"/>
                <w:lang w:val="tt-RU"/>
              </w:rPr>
              <w:t>муни</w:t>
            </w:r>
            <w:r w:rsidRPr="009C06D4">
              <w:rPr>
                <w:rFonts w:ascii="Times New Roman" w:hAnsi="Times New Roman"/>
                <w:color w:val="262626"/>
              </w:rPr>
              <w:t>ц</w:t>
            </w:r>
            <w:r w:rsidRPr="009C06D4">
              <w:rPr>
                <w:rFonts w:ascii="Times New Roman" w:hAnsi="Times New Roman"/>
                <w:color w:val="262626"/>
                <w:lang w:val="tt-RU"/>
              </w:rPr>
              <w:t>ипал</w:t>
            </w:r>
            <w:r w:rsidRPr="009C06D4">
              <w:rPr>
                <w:rFonts w:ascii="Times New Roman" w:hAnsi="Times New Roman"/>
                <w:color w:val="262626"/>
              </w:rPr>
              <w:t>ьный</w:t>
            </w:r>
          </w:p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декабрь, 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призёр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357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9769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 xml:space="preserve">онкурс </w:t>
            </w:r>
            <w:r w:rsidRPr="009C06D4">
              <w:rPr>
                <w:rFonts w:ascii="Times New Roman" w:hAnsi="Times New Roman"/>
              </w:rPr>
              <w:t>юнармейских отрядов на лучшее знание государственной символикиРоссии и Татарстана в 2019 году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6б</w:t>
            </w:r>
          </w:p>
        </w:tc>
        <w:tc>
          <w:tcPr>
            <w:tcW w:w="2022" w:type="dxa"/>
          </w:tcPr>
          <w:p w:rsidR="00F6361F" w:rsidRPr="009C06D4" w:rsidRDefault="00F6361F" w:rsidP="0070724F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262626"/>
                <w:lang w:val="tt-RU"/>
              </w:rPr>
              <w:t>муни</w:t>
            </w:r>
            <w:r w:rsidRPr="009C06D4">
              <w:rPr>
                <w:rFonts w:ascii="Times New Roman" w:hAnsi="Times New Roman"/>
                <w:color w:val="262626"/>
              </w:rPr>
              <w:t>ц</w:t>
            </w:r>
            <w:r w:rsidRPr="009C06D4">
              <w:rPr>
                <w:rFonts w:ascii="Times New Roman" w:hAnsi="Times New Roman"/>
                <w:color w:val="262626"/>
                <w:lang w:val="tt-RU"/>
              </w:rPr>
              <w:t>ипал</w:t>
            </w:r>
            <w:r w:rsidRPr="009C06D4">
              <w:rPr>
                <w:rFonts w:ascii="Times New Roman" w:hAnsi="Times New Roman"/>
                <w:color w:val="262626"/>
              </w:rPr>
              <w:t>ьный</w:t>
            </w:r>
          </w:p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</w:t>
            </w:r>
            <w:r w:rsidRPr="009C06D4">
              <w:rPr>
                <w:rFonts w:ascii="Times New Roman" w:hAnsi="Times New Roman"/>
              </w:rPr>
              <w:t>февраль, 2019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630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9769CE">
            <w:pPr>
              <w:pStyle w:val="NoSpacing"/>
            </w:pPr>
            <w:r w:rsidRPr="009C06D4">
              <w:t>Конкурс «Память поколений»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6б</w:t>
            </w:r>
          </w:p>
        </w:tc>
        <w:tc>
          <w:tcPr>
            <w:tcW w:w="2022" w:type="dxa"/>
          </w:tcPr>
          <w:p w:rsidR="00F6361F" w:rsidRPr="009C06D4" w:rsidRDefault="00F6361F" w:rsidP="008858D6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lang w:val="tt-RU"/>
              </w:rPr>
              <w:t>муни</w:t>
            </w:r>
            <w:r w:rsidRPr="009C06D4">
              <w:rPr>
                <w:rFonts w:ascii="Times New Roman" w:hAnsi="Times New Roman"/>
              </w:rPr>
              <w:t>ц</w:t>
            </w:r>
            <w:r w:rsidRPr="009C06D4">
              <w:rPr>
                <w:rFonts w:ascii="Times New Roman" w:hAnsi="Times New Roman"/>
                <w:lang w:val="tt-RU"/>
              </w:rPr>
              <w:t>ипал</w:t>
            </w:r>
            <w:r w:rsidRPr="009C06D4">
              <w:rPr>
                <w:rFonts w:ascii="Times New Roman" w:hAnsi="Times New Roman"/>
              </w:rPr>
              <w:t>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апрель,2019</w:t>
            </w:r>
          </w:p>
        </w:tc>
        <w:tc>
          <w:tcPr>
            <w:tcW w:w="1864" w:type="dxa"/>
          </w:tcPr>
          <w:p w:rsidR="00F6361F" w:rsidRPr="009C06D4" w:rsidRDefault="00F6361F" w:rsidP="00BE52A3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у</w:t>
            </w:r>
            <w:r w:rsidRPr="009C06D4">
              <w:rPr>
                <w:rFonts w:ascii="Times New Roman" w:hAnsi="Times New Roman"/>
                <w:color w:val="000000"/>
              </w:rPr>
              <w:t>частник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548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9769CE">
            <w:pPr>
              <w:pStyle w:val="NoSpacing"/>
            </w:pPr>
            <w:r w:rsidRPr="009C06D4">
              <w:t>Научно-практическая конференция Л.Н. Толстого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7</w:t>
            </w:r>
          </w:p>
        </w:tc>
        <w:tc>
          <w:tcPr>
            <w:tcW w:w="2022" w:type="dxa"/>
          </w:tcPr>
          <w:p w:rsidR="00F6361F" w:rsidRPr="009C06D4" w:rsidRDefault="00F6361F" w:rsidP="008858D6">
            <w:pPr>
              <w:pStyle w:val="ListParagraph"/>
              <w:ind w:left="0"/>
              <w:rPr>
                <w:rFonts w:ascii="Times New Roman" w:hAnsi="Times New Roman"/>
                <w:lang w:val="tt-RU"/>
              </w:rPr>
            </w:pPr>
            <w:r w:rsidRPr="009C06D4">
              <w:rPr>
                <w:rFonts w:ascii="Times New Roman" w:hAnsi="Times New Roman"/>
                <w:lang w:val="tt-RU"/>
              </w:rPr>
              <w:t>муни</w:t>
            </w:r>
            <w:r w:rsidRPr="009C06D4">
              <w:rPr>
                <w:rFonts w:ascii="Times New Roman" w:hAnsi="Times New Roman"/>
              </w:rPr>
              <w:t>ц</w:t>
            </w:r>
            <w:r w:rsidRPr="009C06D4">
              <w:rPr>
                <w:rFonts w:ascii="Times New Roman" w:hAnsi="Times New Roman"/>
                <w:lang w:val="tt-RU"/>
              </w:rPr>
              <w:t>ипал</w:t>
            </w:r>
            <w:r w:rsidRPr="009C06D4">
              <w:rPr>
                <w:rFonts w:ascii="Times New Roman" w:hAnsi="Times New Roman"/>
              </w:rPr>
              <w:t>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февраль,2019</w:t>
            </w:r>
          </w:p>
        </w:tc>
        <w:tc>
          <w:tcPr>
            <w:tcW w:w="1864" w:type="dxa"/>
          </w:tcPr>
          <w:p w:rsidR="00F6361F" w:rsidRPr="009C06D4" w:rsidRDefault="00F6361F" w:rsidP="003800A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</w:t>
            </w:r>
            <w:r w:rsidRPr="009C06D4">
              <w:rPr>
                <w:rFonts w:ascii="Times New Roman" w:hAnsi="Times New Roman"/>
                <w:color w:val="000000"/>
              </w:rPr>
              <w:t>ризёр</w:t>
            </w: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896"/>
        </w:trPr>
        <w:tc>
          <w:tcPr>
            <w:tcW w:w="515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2887" w:type="dxa"/>
          </w:tcPr>
          <w:p w:rsidR="00F6361F" w:rsidRPr="009C06D4" w:rsidRDefault="00F6361F" w:rsidP="00FB7B44">
            <w:pPr>
              <w:spacing w:before="100" w:beforeAutospacing="1" w:after="100" w:afterAutospacing="1"/>
              <w:rPr>
                <w:rFonts w:ascii="Times New Roman" w:hAnsi="Times New Roman"/>
                <w:bCs/>
                <w:kern w:val="36"/>
              </w:rPr>
            </w:pPr>
            <w:r w:rsidRPr="009C06D4">
              <w:rPr>
                <w:rFonts w:ascii="Times New Roman" w:hAnsi="Times New Roman"/>
              </w:rPr>
              <w:t>Интеллектуальная  игра  по русскому  языку «Умники и умницы»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9б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октябрь,</w:t>
            </w:r>
            <w:r w:rsidRPr="009C06D4">
              <w:rPr>
                <w:rFonts w:ascii="Times New Roman" w:hAnsi="Times New Roman"/>
                <w:color w:val="000000"/>
              </w:rPr>
              <w:t>2018 г.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участие</w:t>
            </w:r>
          </w:p>
        </w:tc>
        <w:tc>
          <w:tcPr>
            <w:tcW w:w="1196" w:type="dxa"/>
            <w:vMerge w:val="restart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Ильясова Е.П.</w:t>
            </w:r>
          </w:p>
        </w:tc>
      </w:tr>
      <w:tr w:rsidR="00F6361F" w:rsidRPr="009C06D4" w:rsidTr="0091668E">
        <w:trPr>
          <w:trHeight w:val="498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</w:rPr>
              <w:t>Литературный марафон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5б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март, 2019 г.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участие</w:t>
            </w:r>
          </w:p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6361F" w:rsidRPr="009C06D4" w:rsidTr="0091668E">
        <w:trPr>
          <w:trHeight w:val="905"/>
        </w:trPr>
        <w:tc>
          <w:tcPr>
            <w:tcW w:w="515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87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Конкурс исследовательских работ «Аксаковские чтения»</w:t>
            </w:r>
          </w:p>
        </w:tc>
        <w:tc>
          <w:tcPr>
            <w:tcW w:w="8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</w:t>
            </w:r>
          </w:p>
        </w:tc>
        <w:tc>
          <w:tcPr>
            <w:tcW w:w="2022" w:type="dxa"/>
          </w:tcPr>
          <w:p w:rsidR="00F6361F" w:rsidRPr="009C06D4" w:rsidRDefault="00F6361F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676" w:type="dxa"/>
          </w:tcPr>
          <w:p w:rsidR="00F6361F" w:rsidRPr="009C06D4" w:rsidRDefault="00F6361F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декабрь,2018</w:t>
            </w:r>
          </w:p>
        </w:tc>
        <w:tc>
          <w:tcPr>
            <w:tcW w:w="1864" w:type="dxa"/>
          </w:tcPr>
          <w:p w:rsidR="00F6361F" w:rsidRPr="009C06D4" w:rsidRDefault="00F6361F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призёр</w:t>
            </w:r>
          </w:p>
          <w:p w:rsidR="00F6361F" w:rsidRPr="009C06D4" w:rsidRDefault="00F6361F" w:rsidP="00FB7B44">
            <w:pPr>
              <w:rPr>
                <w:rFonts w:ascii="Times New Roman" w:hAnsi="Times New Roman"/>
              </w:rPr>
            </w:pPr>
          </w:p>
        </w:tc>
        <w:tc>
          <w:tcPr>
            <w:tcW w:w="1196" w:type="dxa"/>
            <w:vMerge/>
          </w:tcPr>
          <w:p w:rsidR="00F6361F" w:rsidRPr="009C06D4" w:rsidRDefault="00F6361F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F6361F" w:rsidRDefault="00F6361F" w:rsidP="0038358F">
      <w:pPr>
        <w:rPr>
          <w:rFonts w:ascii="Times New Roman" w:hAnsi="Times New Roman"/>
          <w:color w:val="000000"/>
        </w:rPr>
      </w:pPr>
    </w:p>
    <w:p w:rsidR="00F6361F" w:rsidRDefault="00F6361F" w:rsidP="0038358F">
      <w:pPr>
        <w:rPr>
          <w:rFonts w:ascii="Times New Roman" w:hAnsi="Times New Roman"/>
          <w:color w:val="000000"/>
        </w:rPr>
      </w:pPr>
    </w:p>
    <w:p w:rsidR="00F6361F" w:rsidRPr="009C06D4" w:rsidRDefault="00F6361F" w:rsidP="0038358F">
      <w:pPr>
        <w:rPr>
          <w:rFonts w:ascii="Times New Roman" w:hAnsi="Times New Roman"/>
        </w:rPr>
      </w:pPr>
      <w:r w:rsidRPr="009C06D4">
        <w:rPr>
          <w:rFonts w:ascii="Times New Roman" w:hAnsi="Times New Roman"/>
          <w:color w:val="000000"/>
        </w:rPr>
        <w:t xml:space="preserve">В течение года учащиеся принимали активное участие во всех муниципальных конкурсах, олимпиадах различных уровней. По сравнению с 2017/18 уч.г. растёт число призовых мест на муниципальном и республиканском уровнях.  </w:t>
      </w:r>
      <w:r w:rsidRPr="009C06D4">
        <w:rPr>
          <w:rFonts w:ascii="Times New Roman" w:hAnsi="Times New Roman"/>
        </w:rPr>
        <w:t xml:space="preserve">Проведенная внеклассная работа способствовала развитию у учащихся интереса к изучаемому предмету, повышению  образовательного уровня учащихся, развитию у детей самостоятельности и творчества,  навыков научно-исследовательской деятельности, повышению уровня мотивации  изучения предметов. </w:t>
      </w:r>
      <w:r w:rsidRPr="009C06D4">
        <w:rPr>
          <w:rFonts w:ascii="Times New Roman" w:hAnsi="Times New Roman"/>
          <w:bCs/>
          <w:shd w:val="clear" w:color="auto" w:fill="FFFFFF"/>
        </w:rPr>
        <w:t xml:space="preserve"> </w:t>
      </w:r>
    </w:p>
    <w:p w:rsidR="00F6361F" w:rsidRPr="009C06D4" w:rsidRDefault="00F6361F" w:rsidP="00460CB8">
      <w:pPr>
        <w:spacing w:after="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15. Достижения учителей.</w:t>
      </w:r>
    </w:p>
    <w:p w:rsidR="00F6361F" w:rsidRPr="009C06D4" w:rsidRDefault="00F6361F" w:rsidP="00BE3B4C">
      <w:pPr>
        <w:spacing w:after="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Результаты участия в профессиональных конкурсах  учителя (очные)</w:t>
      </w:r>
    </w:p>
    <w:tbl>
      <w:tblPr>
        <w:tblpPr w:leftFromText="180" w:rightFromText="180" w:vertAnchor="text" w:horzAnchor="margin" w:tblpY="166"/>
        <w:tblW w:w="10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9"/>
        <w:gridCol w:w="2236"/>
        <w:gridCol w:w="3853"/>
        <w:gridCol w:w="2437"/>
        <w:gridCol w:w="1893"/>
      </w:tblGrid>
      <w:tr w:rsidR="00F6361F" w:rsidRPr="009C06D4" w:rsidTr="007C68AA">
        <w:trPr>
          <w:trHeight w:val="510"/>
        </w:trPr>
        <w:tc>
          <w:tcPr>
            <w:tcW w:w="509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№</w:t>
            </w:r>
          </w:p>
        </w:tc>
        <w:tc>
          <w:tcPr>
            <w:tcW w:w="2236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Ф.И.О.</w:t>
            </w:r>
          </w:p>
        </w:tc>
        <w:tc>
          <w:tcPr>
            <w:tcW w:w="3853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Наименование конкурса</w:t>
            </w:r>
          </w:p>
        </w:tc>
        <w:tc>
          <w:tcPr>
            <w:tcW w:w="2437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893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Уровень</w:t>
            </w:r>
          </w:p>
        </w:tc>
      </w:tr>
      <w:tr w:rsidR="00F6361F" w:rsidRPr="009C06D4" w:rsidTr="007C68AA">
        <w:trPr>
          <w:trHeight w:val="800"/>
        </w:trPr>
        <w:tc>
          <w:tcPr>
            <w:tcW w:w="509" w:type="dxa"/>
          </w:tcPr>
          <w:p w:rsidR="00F6361F" w:rsidRPr="009C06D4" w:rsidRDefault="00F6361F" w:rsidP="00BE3B4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236" w:type="dxa"/>
          </w:tcPr>
          <w:p w:rsidR="00F6361F" w:rsidRPr="009C06D4" w:rsidRDefault="00F6361F" w:rsidP="00E90E52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  <w:p w:rsidR="00F6361F" w:rsidRPr="009C06D4" w:rsidRDefault="00F6361F" w:rsidP="00BE3B4C">
            <w:pPr>
              <w:rPr>
                <w:rFonts w:ascii="Times New Roman" w:hAnsi="Times New Roman"/>
              </w:rPr>
            </w:pPr>
          </w:p>
        </w:tc>
        <w:tc>
          <w:tcPr>
            <w:tcW w:w="3853" w:type="dxa"/>
          </w:tcPr>
          <w:p w:rsidR="00F6361F" w:rsidRPr="009C06D4" w:rsidRDefault="00F6361F" w:rsidP="00BE3B4C">
            <w:pPr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Классный руководитель -2019</w:t>
            </w:r>
          </w:p>
        </w:tc>
        <w:tc>
          <w:tcPr>
            <w:tcW w:w="2437" w:type="dxa"/>
          </w:tcPr>
          <w:p w:rsidR="00F6361F" w:rsidRPr="009C06D4" w:rsidRDefault="00F6361F" w:rsidP="00BE3B4C">
            <w:pPr>
              <w:spacing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участник</w:t>
            </w:r>
          </w:p>
        </w:tc>
        <w:tc>
          <w:tcPr>
            <w:tcW w:w="1893" w:type="dxa"/>
          </w:tcPr>
          <w:p w:rsidR="00F6361F" w:rsidRPr="009C06D4" w:rsidRDefault="00F6361F" w:rsidP="005D185E">
            <w:pPr>
              <w:jc w:val="both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</w:tr>
    </w:tbl>
    <w:p w:rsidR="00F6361F" w:rsidRDefault="00F6361F" w:rsidP="00F6057F">
      <w:pPr>
        <w:rPr>
          <w:rFonts w:ascii="Times New Roman" w:hAnsi="Times New Roman"/>
          <w:b/>
        </w:rPr>
      </w:pPr>
    </w:p>
    <w:p w:rsidR="00F6361F" w:rsidRPr="009C06D4" w:rsidRDefault="00F6361F" w:rsidP="00F6057F">
      <w:pPr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16. Распространение педагогического опыта учителей.</w:t>
      </w:r>
    </w:p>
    <w:tbl>
      <w:tblPr>
        <w:tblpPr w:leftFromText="180" w:rightFromText="180" w:vertAnchor="text" w:horzAnchor="margin" w:tblpY="24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1852"/>
        <w:gridCol w:w="3569"/>
        <w:gridCol w:w="2788"/>
        <w:gridCol w:w="2245"/>
      </w:tblGrid>
      <w:tr w:rsidR="00F6361F" w:rsidRPr="009C06D4" w:rsidTr="008E3156">
        <w:trPr>
          <w:trHeight w:val="638"/>
        </w:trPr>
        <w:tc>
          <w:tcPr>
            <w:tcW w:w="480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№</w:t>
            </w:r>
          </w:p>
        </w:tc>
        <w:tc>
          <w:tcPr>
            <w:tcW w:w="1852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Ф.И.О.</w:t>
            </w: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Наименование мероприятия, место проведения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Уровень, дата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Выход</w:t>
            </w:r>
          </w:p>
        </w:tc>
      </w:tr>
      <w:tr w:rsidR="00F6361F" w:rsidRPr="009C06D4" w:rsidTr="008E3156">
        <w:trPr>
          <w:trHeight w:val="638"/>
        </w:trPr>
        <w:tc>
          <w:tcPr>
            <w:tcW w:w="480" w:type="dxa"/>
            <w:vMerge w:val="restart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52" w:type="dxa"/>
            <w:vMerge w:val="restart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семинар, МБОУ «СОШ №6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г. Лениногорска» РТ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республиканский, 2018г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6361F" w:rsidRPr="009C06D4" w:rsidTr="008E3156">
        <w:trPr>
          <w:trHeight w:val="146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семинар, </w:t>
            </w:r>
            <w:r w:rsidRPr="009C06D4">
              <w:rPr>
                <w:rFonts w:ascii="Times New Roman" w:hAnsi="Times New Roman"/>
              </w:rPr>
              <w:t>ФГАОУ  ВО «Казанский (Приволжский) федеральный университет», г.Казань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республиканский, 2018г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F6361F" w:rsidRPr="009C06D4" w:rsidTr="008E3156">
        <w:trPr>
          <w:trHeight w:val="146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семинар, МБОУ «СОШ №4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г Лениногорска» РТ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муниципальный, 2019г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6361F" w:rsidRPr="009C06D4" w:rsidTr="00B3191A">
        <w:trPr>
          <w:trHeight w:val="453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научно-практическая конференция, МБОУ»СОШ №64» г.Казань, РТ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республиканский, 2018г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6361F" w:rsidRPr="009C06D4" w:rsidTr="008E3156">
        <w:trPr>
          <w:trHeight w:val="630"/>
        </w:trPr>
        <w:tc>
          <w:tcPr>
            <w:tcW w:w="480" w:type="dxa"/>
            <w:vMerge w:val="restart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1852" w:type="dxa"/>
            <w:vMerge w:val="restart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 Д.Ф</w:t>
            </w: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семинар, МБОУ «СОШ №4.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г. Лениногорска» РТ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муниципальный, 2018г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</w:tr>
      <w:tr w:rsidR="00F6361F" w:rsidRPr="009C06D4" w:rsidTr="008E3156">
        <w:trPr>
          <w:trHeight w:val="345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 на ШМО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школьный, 2018г</w:t>
            </w:r>
          </w:p>
        </w:tc>
        <w:tc>
          <w:tcPr>
            <w:tcW w:w="2245" w:type="dxa"/>
          </w:tcPr>
          <w:p w:rsidR="00F6361F" w:rsidRPr="009C06D4" w:rsidRDefault="00F6361F" w:rsidP="00EE3B55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F6361F" w:rsidRPr="009C06D4" w:rsidTr="008E3156">
        <w:trPr>
          <w:trHeight w:val="420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 на ШМО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школьный, 2019г</w:t>
            </w:r>
          </w:p>
        </w:tc>
        <w:tc>
          <w:tcPr>
            <w:tcW w:w="2245" w:type="dxa"/>
          </w:tcPr>
          <w:p w:rsidR="00F6361F" w:rsidRPr="009C06D4" w:rsidRDefault="00F6361F" w:rsidP="00EE3B55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Выступление,  </w:t>
            </w:r>
          </w:p>
        </w:tc>
      </w:tr>
      <w:tr w:rsidR="00F6361F" w:rsidRPr="009C06D4" w:rsidTr="008E3156">
        <w:trPr>
          <w:trHeight w:val="493"/>
        </w:trPr>
        <w:tc>
          <w:tcPr>
            <w:tcW w:w="480" w:type="dxa"/>
            <w:vMerge w:val="restart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852" w:type="dxa"/>
            <w:vMerge w:val="restart"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Е.П</w:t>
            </w: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семинар, г.Зеленодольск,  РТ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республиканский,2019г</w:t>
            </w:r>
          </w:p>
        </w:tc>
        <w:tc>
          <w:tcPr>
            <w:tcW w:w="2245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6361F" w:rsidRPr="009C06D4" w:rsidTr="008E3156">
        <w:trPr>
          <w:trHeight w:val="493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 на ШМО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школьный,2018г</w:t>
            </w:r>
          </w:p>
        </w:tc>
        <w:tc>
          <w:tcPr>
            <w:tcW w:w="2245" w:type="dxa"/>
          </w:tcPr>
          <w:p w:rsidR="00F6361F" w:rsidRPr="009C06D4" w:rsidRDefault="00F6361F" w:rsidP="00B6663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Выступление, открытый урок</w:t>
            </w:r>
          </w:p>
        </w:tc>
      </w:tr>
      <w:tr w:rsidR="00F6361F" w:rsidRPr="009C06D4" w:rsidTr="008E3156">
        <w:trPr>
          <w:trHeight w:val="493"/>
        </w:trPr>
        <w:tc>
          <w:tcPr>
            <w:tcW w:w="480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6361F" w:rsidRPr="009C06D4" w:rsidRDefault="00F6361F" w:rsidP="008E3156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 на ШМО</w:t>
            </w:r>
          </w:p>
        </w:tc>
        <w:tc>
          <w:tcPr>
            <w:tcW w:w="2788" w:type="dxa"/>
          </w:tcPr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школьный.2019г</w:t>
            </w:r>
          </w:p>
        </w:tc>
        <w:tc>
          <w:tcPr>
            <w:tcW w:w="2245" w:type="dxa"/>
          </w:tcPr>
          <w:p w:rsidR="00F6361F" w:rsidRPr="009C06D4" w:rsidRDefault="00F6361F" w:rsidP="00E4416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  <w:p w:rsidR="00F6361F" w:rsidRPr="009C06D4" w:rsidRDefault="00F6361F" w:rsidP="008E3156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F6361F" w:rsidRPr="009C06D4" w:rsidRDefault="00F6361F" w:rsidP="0010189B">
      <w:pPr>
        <w:tabs>
          <w:tab w:val="left" w:pos="1170"/>
        </w:tabs>
        <w:spacing w:line="240" w:lineRule="auto"/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  <w:color w:val="000000"/>
          <w:shd w:val="clear" w:color="auto" w:fill="FFFFFF"/>
        </w:rPr>
        <w:t>В течение года проведены семинары-практикумы для  учителей гуманитарного цикла по следующим темам «Систематизация учебного материала на уроках гуманитарного цикла» (ноябрь,2018г);</w:t>
      </w:r>
      <w:r w:rsidRPr="009C06D4">
        <w:rPr>
          <w:rFonts w:ascii="Times New Roman" w:hAnsi="Times New Roman"/>
        </w:rPr>
        <w:t xml:space="preserve"> »Организация повторения учебного  материала при подготовке учащихся  к итоговой аттестации» (март, 2019г). Был  проведён круглый стол на тему «</w:t>
      </w:r>
      <w:r w:rsidRPr="009C06D4">
        <w:rPr>
          <w:rFonts w:ascii="Times New Roman" w:hAnsi="Times New Roman"/>
          <w:color w:val="161908"/>
        </w:rPr>
        <w:t>Духовно-нравственное воспитание на уроках русского языка и  литературы»</w:t>
      </w:r>
      <w:r w:rsidRPr="009C06D4">
        <w:rPr>
          <w:rFonts w:ascii="Times New Roman" w:hAnsi="Times New Roman"/>
        </w:rPr>
        <w:t xml:space="preserve">» (апрель,2019г). Учителем Ильясовой Е.П проведен открытый  урок в 8 классе «Односоставные  предложения»,; Шигабудиновой Д.Ф мастер-класс в 7 классе «Образование причастий прошедшего времени». Также все учителя приняли активное участие в проведении школьного  методического месячника «Инновации в преподавании русского языка и литературы»: были даны открытые уроки, зачитаны доклады из опыта работы. </w:t>
      </w:r>
      <w:r w:rsidRPr="009C06D4">
        <w:rPr>
          <w:rFonts w:ascii="Times New Roman" w:hAnsi="Times New Roman"/>
          <w:bCs/>
          <w:shd w:val="clear" w:color="auto" w:fill="FFFFFF"/>
        </w:rPr>
        <w:t>Все это помогает учителям</w:t>
      </w:r>
      <w:r w:rsidRPr="009C06D4">
        <w:rPr>
          <w:rFonts w:ascii="Times New Roman" w:hAnsi="Times New Roman"/>
        </w:rPr>
        <w:t xml:space="preserve"> повышать  уровень  профессионального мастерства, совершенствовать работу педагога, активно участвовать в научно - практических конференциях и профессиональных конкурсах, семинарах-практикумах.</w:t>
      </w:r>
    </w:p>
    <w:p w:rsidR="00F6361F" w:rsidRPr="009C06D4" w:rsidRDefault="00F6361F" w:rsidP="007418CD">
      <w:pPr>
        <w:rPr>
          <w:rFonts w:ascii="Times New Roman" w:hAnsi="Times New Roman"/>
          <w:color w:val="000000"/>
          <w:shd w:val="clear" w:color="auto" w:fill="FFFFFF"/>
        </w:rPr>
      </w:pPr>
      <w:r w:rsidRPr="009C06D4">
        <w:rPr>
          <w:rFonts w:ascii="Times New Roman" w:hAnsi="Times New Roman"/>
          <w:b/>
        </w:rPr>
        <w:t>17. Использование материально-технической базы учебных кабинетов</w:t>
      </w:r>
    </w:p>
    <w:p w:rsidR="00F6361F" w:rsidRPr="009C06D4" w:rsidRDefault="00F6361F" w:rsidP="00345B8D">
      <w:pPr>
        <w:spacing w:after="0" w:line="240" w:lineRule="auto"/>
        <w:rPr>
          <w:rFonts w:ascii="Times New Roman" w:hAnsi="Times New Roman"/>
          <w:i/>
        </w:rPr>
      </w:pPr>
      <w:r w:rsidRPr="009C06D4">
        <w:rPr>
          <w:rFonts w:ascii="Times New Roman" w:hAnsi="Times New Roman"/>
        </w:rPr>
        <w:t xml:space="preserve">В 2018-2019 учебном году учителя ШМО продолжили работу над совершенствованием кабинетной системы, пополнением творческой лаборатории. </w:t>
      </w:r>
      <w:r>
        <w:rPr>
          <w:rFonts w:ascii="Times New Roman" w:hAnsi="Times New Roman"/>
          <w:bCs/>
          <w:shd w:val="clear" w:color="auto" w:fill="FFFFFF"/>
        </w:rPr>
        <w:t>Пополнился</w:t>
      </w:r>
      <w:r w:rsidRPr="009C06D4">
        <w:rPr>
          <w:rFonts w:ascii="Times New Roman" w:hAnsi="Times New Roman"/>
          <w:bCs/>
          <w:shd w:val="clear" w:color="auto" w:fill="FFFFFF"/>
        </w:rPr>
        <w:t xml:space="preserve"> банк данных СD, DVD, аудио и видео кассет по всем предметам школьной программы. Кабинеты переоборудованы в соответствии с  современными требованиями, оснащены компьютерами, системами проектной демонстрационной работы, а также необходимыми средствами для интернет - деятельности. Все это помогает учителям, оказывает положительное воздействие на организацию учебных и внеклассных мероприятий, результативность обученности учащихся.</w:t>
      </w:r>
      <w:r w:rsidRPr="009C06D4">
        <w:rPr>
          <w:rFonts w:ascii="Times New Roman" w:hAnsi="Times New Roman"/>
        </w:rPr>
        <w:t xml:space="preserve"> Во всех учебных кабинетах  имеется необходимый материал для работы: дидактический материал, иллюстративный материал, тесты для индивидуальной работы, словари (толковые,  орфографические, лингвистические, фразеологические и др.), хрестоматии, справочники. </w:t>
      </w:r>
    </w:p>
    <w:p w:rsidR="00F6361F" w:rsidRPr="009C06D4" w:rsidRDefault="00F6361F" w:rsidP="00D06657">
      <w:pPr>
        <w:spacing w:after="0" w:line="240" w:lineRule="auto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</w:t>
      </w:r>
    </w:p>
    <w:p w:rsidR="00F6361F" w:rsidRPr="009C06D4" w:rsidRDefault="00F6361F" w:rsidP="0038358F">
      <w:pPr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  <w:b/>
        </w:rPr>
        <w:t xml:space="preserve"> Выводы:</w:t>
      </w:r>
    </w:p>
    <w:p w:rsidR="00F6361F" w:rsidRDefault="00F6361F" w:rsidP="0038358F">
      <w:pPr>
        <w:spacing w:after="0"/>
        <w:jc w:val="both"/>
        <w:rPr>
          <w:rStyle w:val="c3"/>
          <w:rFonts w:ascii="Times New Roman" w:hAnsi="Times New Roman"/>
        </w:rPr>
      </w:pPr>
      <w:r w:rsidRPr="009C06D4">
        <w:rPr>
          <w:rStyle w:val="c3"/>
          <w:rFonts w:ascii="Times New Roman" w:hAnsi="Times New Roman"/>
        </w:rPr>
        <w:t xml:space="preserve">Проанализировав состояние работы методического объединения учителей гуманитарного цикла   </w:t>
      </w:r>
    </w:p>
    <w:p w:rsidR="00F6361F" w:rsidRPr="009C06D4" w:rsidRDefault="00F6361F" w:rsidP="0038358F">
      <w:pPr>
        <w:spacing w:after="0"/>
        <w:jc w:val="both"/>
        <w:rPr>
          <w:rFonts w:ascii="Times New Roman" w:hAnsi="Times New Roman"/>
          <w:b/>
          <w:i/>
        </w:rPr>
      </w:pPr>
      <w:r w:rsidRPr="009C06D4">
        <w:rPr>
          <w:rStyle w:val="c3"/>
          <w:rFonts w:ascii="Times New Roman" w:hAnsi="Times New Roman"/>
        </w:rPr>
        <w:t xml:space="preserve">за 2018-2019 учебный год, можно сделать следующий </w:t>
      </w:r>
      <w:r w:rsidRPr="009C06D4">
        <w:rPr>
          <w:rStyle w:val="c3"/>
          <w:rFonts w:ascii="Times New Roman" w:hAnsi="Times New Roman"/>
          <w:b/>
        </w:rPr>
        <w:t>вывод:</w:t>
      </w:r>
    </w:p>
    <w:p w:rsidR="00F6361F" w:rsidRPr="009C06D4" w:rsidRDefault="00F6361F" w:rsidP="00365A2F">
      <w:pPr>
        <w:spacing w:before="100" w:beforeAutospacing="1" w:after="100" w:afterAutospacing="1"/>
        <w:rPr>
          <w:rStyle w:val="c3"/>
          <w:rFonts w:ascii="Times New Roman" w:hAnsi="Times New Roman"/>
          <w:b/>
        </w:rPr>
      </w:pPr>
      <w:r w:rsidRPr="009C06D4">
        <w:rPr>
          <w:rStyle w:val="c3"/>
          <w:rFonts w:ascii="Times New Roman" w:hAnsi="Times New Roman"/>
        </w:rPr>
        <w:t xml:space="preserve">Работу учителей гуманитарного цикла   за 2018-2019 учебный год  признать </w:t>
      </w:r>
      <w:r w:rsidRPr="009C06D4">
        <w:rPr>
          <w:rStyle w:val="c3"/>
          <w:rFonts w:ascii="Times New Roman" w:hAnsi="Times New Roman"/>
          <w:b/>
        </w:rPr>
        <w:t>удовлетворительной.</w:t>
      </w:r>
    </w:p>
    <w:p w:rsidR="00F6361F" w:rsidRPr="009C06D4" w:rsidRDefault="00F6361F" w:rsidP="00116FB2">
      <w:pPr>
        <w:tabs>
          <w:tab w:val="left" w:pos="1530"/>
        </w:tabs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Но в работе ШМО гуманитарного цикла существуют недостатки: </w:t>
      </w:r>
    </w:p>
    <w:p w:rsidR="00F6361F" w:rsidRPr="009C06D4" w:rsidRDefault="00F6361F" w:rsidP="00194C11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9C06D4">
        <w:rPr>
          <w:sz w:val="22"/>
          <w:szCs w:val="22"/>
        </w:rPr>
        <w:t>-</w:t>
      </w:r>
      <w:r w:rsidRPr="009C06D4">
        <w:rPr>
          <w:rStyle w:val="c3"/>
          <w:bCs/>
          <w:sz w:val="22"/>
          <w:szCs w:val="22"/>
        </w:rPr>
        <w:t xml:space="preserve">недостаточно  используются </w:t>
      </w:r>
      <w:r w:rsidRPr="009C06D4">
        <w:rPr>
          <w:sz w:val="22"/>
          <w:szCs w:val="22"/>
        </w:rPr>
        <w:t>инновационные методики  преподавания русского языка и литературы в целях успешной реализации ФГОС ООО.</w:t>
      </w:r>
    </w:p>
    <w:p w:rsidR="00F6361F" w:rsidRPr="009C06D4" w:rsidRDefault="00F6361F" w:rsidP="009E1E6B">
      <w:pPr>
        <w:pStyle w:val="c1"/>
        <w:spacing w:after="0" w:afterAutospacing="0"/>
        <w:jc w:val="both"/>
        <w:rPr>
          <w:rStyle w:val="c3"/>
          <w:bCs/>
          <w:sz w:val="22"/>
          <w:szCs w:val="22"/>
        </w:rPr>
      </w:pPr>
      <w:r w:rsidRPr="009C06D4">
        <w:rPr>
          <w:sz w:val="22"/>
          <w:szCs w:val="22"/>
        </w:rPr>
        <w:t>-не в системе  ведётся работа со  способными учащимися во внеурочное время.</w:t>
      </w:r>
    </w:p>
    <w:p w:rsidR="00F6361F" w:rsidRPr="009C06D4" w:rsidRDefault="00F6361F" w:rsidP="009E1E6B">
      <w:pPr>
        <w:pStyle w:val="c1"/>
        <w:spacing w:before="0" w:beforeAutospacing="0" w:after="0" w:afterAutospacing="0" w:line="270" w:lineRule="atLeast"/>
        <w:jc w:val="both"/>
        <w:rPr>
          <w:sz w:val="22"/>
          <w:szCs w:val="22"/>
        </w:rPr>
      </w:pPr>
    </w:p>
    <w:p w:rsidR="00F6361F" w:rsidRPr="009C06D4" w:rsidRDefault="00F6361F" w:rsidP="00C4266F">
      <w:pPr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  <w:b/>
        </w:rPr>
        <w:t>Задачи на следующий учебный год:</w:t>
      </w:r>
    </w:p>
    <w:p w:rsidR="00F6361F" w:rsidRPr="009C06D4" w:rsidRDefault="00F6361F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  <w:r w:rsidRPr="009C06D4">
        <w:rPr>
          <w:rStyle w:val="c3"/>
          <w:bCs/>
          <w:sz w:val="22"/>
          <w:szCs w:val="22"/>
        </w:rPr>
        <w:t>Исходя из вышесказанного,  на  2019-2020 учебный год  перед членами ШМО поставлены следующие</w:t>
      </w:r>
      <w:r w:rsidRPr="009C06D4">
        <w:rPr>
          <w:rStyle w:val="c3"/>
          <w:b/>
          <w:bCs/>
          <w:sz w:val="22"/>
          <w:szCs w:val="22"/>
        </w:rPr>
        <w:t xml:space="preserve"> задачи:</w:t>
      </w:r>
    </w:p>
    <w:p w:rsidR="00F6361F" w:rsidRPr="009C06D4" w:rsidRDefault="00F6361F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F6361F" w:rsidRDefault="00F6361F" w:rsidP="009530BD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9C06D4">
        <w:rPr>
          <w:rStyle w:val="c3"/>
          <w:bCs/>
          <w:sz w:val="22"/>
          <w:szCs w:val="22"/>
        </w:rPr>
        <w:t xml:space="preserve"> </w:t>
      </w:r>
      <w:r w:rsidRPr="009C06D4">
        <w:rPr>
          <w:sz w:val="22"/>
          <w:szCs w:val="22"/>
        </w:rPr>
        <w:t xml:space="preserve">1. Активизировать работу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</w:p>
    <w:p w:rsidR="00F6361F" w:rsidRDefault="00F6361F" w:rsidP="004B7720">
      <w:pPr>
        <w:pStyle w:val="c4"/>
        <w:spacing w:before="0" w:beforeAutospacing="0" w:after="0" w:afterAutospacing="0" w:line="270" w:lineRule="atLeast"/>
        <w:rPr>
          <w:color w:val="222222"/>
        </w:rPr>
      </w:pPr>
      <w:r w:rsidRPr="009C06D4">
        <w:t>ФГОС ООО.</w:t>
      </w:r>
      <w:r w:rsidRPr="004B7720">
        <w:rPr>
          <w:shd w:val="clear" w:color="auto" w:fill="FFFFFF"/>
        </w:rPr>
        <w:t xml:space="preserve"> </w:t>
      </w:r>
      <w:r w:rsidRPr="009C06D4">
        <w:rPr>
          <w:shd w:val="clear" w:color="auto" w:fill="FFFFFF"/>
        </w:rPr>
        <w:t>Выявлять, обобщать и распространять положительный педагогический опыт творчески работающих учителей</w:t>
      </w:r>
      <w:r>
        <w:rPr>
          <w:shd w:val="clear" w:color="auto" w:fill="FFFFFF"/>
        </w:rPr>
        <w:t>.</w:t>
      </w:r>
      <w:r w:rsidRPr="009C06D4">
        <w:t xml:space="preserve">  </w:t>
      </w:r>
      <w:r>
        <w:rPr>
          <w:color w:val="222222"/>
        </w:rPr>
        <w:t xml:space="preserve"> </w:t>
      </w:r>
    </w:p>
    <w:p w:rsidR="00F6361F" w:rsidRDefault="00F6361F" w:rsidP="004B7720">
      <w:pPr>
        <w:pStyle w:val="c4"/>
        <w:spacing w:before="0" w:beforeAutospacing="0" w:after="0" w:afterAutospacing="0" w:line="270" w:lineRule="atLeast"/>
        <w:rPr>
          <w:color w:val="222222"/>
        </w:rPr>
      </w:pPr>
    </w:p>
    <w:p w:rsidR="00F6361F" w:rsidRDefault="00F6361F" w:rsidP="00EC2D21">
      <w:pPr>
        <w:pStyle w:val="c4"/>
        <w:spacing w:before="0" w:beforeAutospacing="0" w:after="0" w:afterAutospacing="0" w:line="270" w:lineRule="atLeast"/>
        <w:rPr>
          <w:shd w:val="clear" w:color="auto" w:fill="FFFFFF"/>
        </w:rPr>
      </w:pPr>
      <w:r w:rsidRPr="008B09FA">
        <w:t>2.</w:t>
      </w:r>
      <w:r>
        <w:rPr>
          <w:b/>
        </w:rPr>
        <w:t xml:space="preserve"> </w:t>
      </w:r>
      <w:r>
        <w:rPr>
          <w:shd w:val="clear" w:color="auto" w:fill="FFFFFF"/>
        </w:rPr>
        <w:t>Активно использовать современные педагогические и компьютерные технологии, широко применять обучающие компьютерные программы в учебном процессе.</w:t>
      </w:r>
    </w:p>
    <w:p w:rsidR="00F6361F" w:rsidRPr="00EC2D21" w:rsidRDefault="00F6361F" w:rsidP="00EC2D21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</w:p>
    <w:p w:rsidR="00F6361F" w:rsidRPr="004B7720" w:rsidRDefault="00F6361F" w:rsidP="004B7720">
      <w:pPr>
        <w:rPr>
          <w:rFonts w:ascii="Times New Roman" w:hAnsi="Times New Roman"/>
        </w:rPr>
      </w:pPr>
      <w:r w:rsidRPr="009C06D4">
        <w:rPr>
          <w:rFonts w:ascii="Times New Roman" w:hAnsi="Times New Roman"/>
        </w:rPr>
        <w:t>3.</w:t>
      </w:r>
      <w:r w:rsidRPr="009C06D4">
        <w:rPr>
          <w:rFonts w:ascii="Times New Roman" w:hAnsi="Times New Roman"/>
          <w:color w:val="000000"/>
          <w:shd w:val="clear" w:color="auto" w:fill="FFFFFF"/>
        </w:rPr>
        <w:t xml:space="preserve">Продолжать организацию исследовательской деятельности детей через занятия на спецкурсах,  внеурочную деятельность. </w:t>
      </w:r>
      <w:r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Pr="009C06D4"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color w:val="222222"/>
        </w:rPr>
        <w:t xml:space="preserve"> </w:t>
      </w:r>
    </w:p>
    <w:p w:rsidR="00F6361F" w:rsidRDefault="00F6361F" w:rsidP="00267C40">
      <w:pPr>
        <w:shd w:val="clear" w:color="auto" w:fill="FFFFFF"/>
        <w:spacing w:after="100" w:afterAutospacing="1" w:line="384" w:lineRule="atLeast"/>
        <w:rPr>
          <w:rFonts w:ascii="Times New Roman" w:hAnsi="Times New Roman"/>
          <w:color w:val="222222"/>
        </w:rPr>
      </w:pPr>
      <w:r w:rsidRPr="009C06D4">
        <w:rPr>
          <w:rFonts w:ascii="Times New Roman" w:hAnsi="Times New Roman"/>
          <w:color w:val="222222"/>
        </w:rPr>
        <w:t xml:space="preserve"> </w:t>
      </w:r>
    </w:p>
    <w:p w:rsidR="00F6361F" w:rsidRPr="00267C40" w:rsidRDefault="00F6361F" w:rsidP="00267C40">
      <w:pPr>
        <w:shd w:val="clear" w:color="auto" w:fill="FFFFFF"/>
        <w:spacing w:after="100" w:afterAutospacing="1" w:line="384" w:lineRule="atLeast"/>
        <w:rPr>
          <w:rFonts w:ascii="Times New Roman" w:hAnsi="Times New Roman"/>
          <w:color w:val="222222"/>
        </w:rPr>
      </w:pPr>
    </w:p>
    <w:p w:rsidR="00F6361F" w:rsidRPr="009C06D4" w:rsidRDefault="00F6361F" w:rsidP="00347F8F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     </w:t>
      </w:r>
    </w:p>
    <w:p w:rsidR="00F6361F" w:rsidRPr="009C06D4" w:rsidRDefault="00F6361F" w:rsidP="002B2299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                                                    Директор МБОУ «СОШ №4:   __________  /Гаврилов Ю.В./</w:t>
      </w:r>
    </w:p>
    <w:p w:rsidR="00F6361F" w:rsidRPr="009C06D4" w:rsidRDefault="00F6361F" w:rsidP="002B2299">
      <w:pPr>
        <w:spacing w:after="0"/>
        <w:ind w:left="360"/>
        <w:jc w:val="both"/>
        <w:rPr>
          <w:rFonts w:ascii="Times New Roman" w:hAnsi="Times New Roman"/>
        </w:rPr>
      </w:pPr>
    </w:p>
    <w:p w:rsidR="00F6361F" w:rsidRPr="009C06D4" w:rsidRDefault="00F6361F" w:rsidP="002B2299">
      <w:pPr>
        <w:spacing w:after="0"/>
        <w:ind w:left="360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                                              Руководитель ШМО: ___________ / Гришина Л.Н./</w:t>
      </w:r>
    </w:p>
    <w:p w:rsidR="00F6361F" w:rsidRPr="009C06D4" w:rsidRDefault="00F6361F" w:rsidP="002B2299">
      <w:pPr>
        <w:tabs>
          <w:tab w:val="left" w:pos="900"/>
        </w:tabs>
        <w:spacing w:after="0"/>
        <w:rPr>
          <w:rFonts w:ascii="Times New Roman" w:hAnsi="Times New Roman"/>
        </w:rPr>
      </w:pPr>
    </w:p>
    <w:p w:rsidR="00F6361F" w:rsidRPr="009C06D4" w:rsidRDefault="00F6361F" w:rsidP="004F46DA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sectPr w:rsidR="00F6361F" w:rsidRPr="009C06D4" w:rsidSect="004161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75F98"/>
    <w:multiLevelType w:val="hybridMultilevel"/>
    <w:tmpl w:val="FC2A8140"/>
    <w:lvl w:ilvl="0" w:tplc="56103378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7640576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157"/>
    <w:rsid w:val="00001855"/>
    <w:rsid w:val="00004689"/>
    <w:rsid w:val="000046C1"/>
    <w:rsid w:val="0000585C"/>
    <w:rsid w:val="0001022E"/>
    <w:rsid w:val="00011691"/>
    <w:rsid w:val="00011708"/>
    <w:rsid w:val="00011794"/>
    <w:rsid w:val="0001573C"/>
    <w:rsid w:val="00017206"/>
    <w:rsid w:val="000176CF"/>
    <w:rsid w:val="000206B2"/>
    <w:rsid w:val="00021DB9"/>
    <w:rsid w:val="00021DFB"/>
    <w:rsid w:val="000229CB"/>
    <w:rsid w:val="00023154"/>
    <w:rsid w:val="00023BAE"/>
    <w:rsid w:val="00027216"/>
    <w:rsid w:val="00031C2C"/>
    <w:rsid w:val="00032B8A"/>
    <w:rsid w:val="00032C5C"/>
    <w:rsid w:val="00035703"/>
    <w:rsid w:val="00040153"/>
    <w:rsid w:val="000411F9"/>
    <w:rsid w:val="000427DA"/>
    <w:rsid w:val="0004414E"/>
    <w:rsid w:val="00044698"/>
    <w:rsid w:val="00046E6B"/>
    <w:rsid w:val="00050BEE"/>
    <w:rsid w:val="00051DFC"/>
    <w:rsid w:val="000536E2"/>
    <w:rsid w:val="00053F39"/>
    <w:rsid w:val="0005478C"/>
    <w:rsid w:val="000557EB"/>
    <w:rsid w:val="0005693E"/>
    <w:rsid w:val="00057414"/>
    <w:rsid w:val="0005763B"/>
    <w:rsid w:val="000613BE"/>
    <w:rsid w:val="00062C5E"/>
    <w:rsid w:val="0006596E"/>
    <w:rsid w:val="00071944"/>
    <w:rsid w:val="00071C1B"/>
    <w:rsid w:val="00072BA9"/>
    <w:rsid w:val="00072EC0"/>
    <w:rsid w:val="00080139"/>
    <w:rsid w:val="00080F67"/>
    <w:rsid w:val="0008235A"/>
    <w:rsid w:val="00095FCE"/>
    <w:rsid w:val="000A0E1E"/>
    <w:rsid w:val="000A0F38"/>
    <w:rsid w:val="000A157B"/>
    <w:rsid w:val="000A2D31"/>
    <w:rsid w:val="000A511B"/>
    <w:rsid w:val="000A54F0"/>
    <w:rsid w:val="000A5CF4"/>
    <w:rsid w:val="000A684D"/>
    <w:rsid w:val="000B177F"/>
    <w:rsid w:val="000B1FA1"/>
    <w:rsid w:val="000B2A53"/>
    <w:rsid w:val="000B335E"/>
    <w:rsid w:val="000B3CAB"/>
    <w:rsid w:val="000B3D61"/>
    <w:rsid w:val="000C18CB"/>
    <w:rsid w:val="000C5882"/>
    <w:rsid w:val="000C6917"/>
    <w:rsid w:val="000C7496"/>
    <w:rsid w:val="000D0470"/>
    <w:rsid w:val="000D0FC7"/>
    <w:rsid w:val="000D2CB0"/>
    <w:rsid w:val="000D3545"/>
    <w:rsid w:val="000D6F51"/>
    <w:rsid w:val="000D74CE"/>
    <w:rsid w:val="000D79DB"/>
    <w:rsid w:val="000E03D9"/>
    <w:rsid w:val="000E0F08"/>
    <w:rsid w:val="000E5ACE"/>
    <w:rsid w:val="000E6151"/>
    <w:rsid w:val="000F057D"/>
    <w:rsid w:val="000F0A50"/>
    <w:rsid w:val="000F1EC6"/>
    <w:rsid w:val="000F36E4"/>
    <w:rsid w:val="000F68FF"/>
    <w:rsid w:val="0010189B"/>
    <w:rsid w:val="00102951"/>
    <w:rsid w:val="00102D2B"/>
    <w:rsid w:val="00103A0E"/>
    <w:rsid w:val="00104C83"/>
    <w:rsid w:val="001058B4"/>
    <w:rsid w:val="00111D26"/>
    <w:rsid w:val="00112B21"/>
    <w:rsid w:val="001140DF"/>
    <w:rsid w:val="00116FB2"/>
    <w:rsid w:val="00117E23"/>
    <w:rsid w:val="00124D55"/>
    <w:rsid w:val="00125B60"/>
    <w:rsid w:val="00127EE3"/>
    <w:rsid w:val="0013049D"/>
    <w:rsid w:val="0013051B"/>
    <w:rsid w:val="00131EA5"/>
    <w:rsid w:val="001326E7"/>
    <w:rsid w:val="00134415"/>
    <w:rsid w:val="00134825"/>
    <w:rsid w:val="00135DE4"/>
    <w:rsid w:val="00136B94"/>
    <w:rsid w:val="00140CE9"/>
    <w:rsid w:val="00142417"/>
    <w:rsid w:val="00142700"/>
    <w:rsid w:val="00142846"/>
    <w:rsid w:val="0014391B"/>
    <w:rsid w:val="00144A26"/>
    <w:rsid w:val="00147A1B"/>
    <w:rsid w:val="0015061D"/>
    <w:rsid w:val="001513A3"/>
    <w:rsid w:val="001523F6"/>
    <w:rsid w:val="00153A05"/>
    <w:rsid w:val="00155E0E"/>
    <w:rsid w:val="00156180"/>
    <w:rsid w:val="00156A84"/>
    <w:rsid w:val="00157B30"/>
    <w:rsid w:val="00161E03"/>
    <w:rsid w:val="00162AAF"/>
    <w:rsid w:val="001637F9"/>
    <w:rsid w:val="00163883"/>
    <w:rsid w:val="0016482B"/>
    <w:rsid w:val="00165002"/>
    <w:rsid w:val="00165773"/>
    <w:rsid w:val="00167642"/>
    <w:rsid w:val="0017190B"/>
    <w:rsid w:val="0017559A"/>
    <w:rsid w:val="0018318C"/>
    <w:rsid w:val="00183372"/>
    <w:rsid w:val="001838A3"/>
    <w:rsid w:val="00186B14"/>
    <w:rsid w:val="00186FF8"/>
    <w:rsid w:val="00192AD7"/>
    <w:rsid w:val="00193185"/>
    <w:rsid w:val="0019342D"/>
    <w:rsid w:val="00193638"/>
    <w:rsid w:val="0019463E"/>
    <w:rsid w:val="00194A18"/>
    <w:rsid w:val="00194C11"/>
    <w:rsid w:val="00195430"/>
    <w:rsid w:val="00197B7B"/>
    <w:rsid w:val="001A416D"/>
    <w:rsid w:val="001A531F"/>
    <w:rsid w:val="001B19A4"/>
    <w:rsid w:val="001B2FBC"/>
    <w:rsid w:val="001B32A1"/>
    <w:rsid w:val="001B3648"/>
    <w:rsid w:val="001B3A5B"/>
    <w:rsid w:val="001B46DD"/>
    <w:rsid w:val="001B5BF7"/>
    <w:rsid w:val="001B5CC0"/>
    <w:rsid w:val="001B6F01"/>
    <w:rsid w:val="001B783B"/>
    <w:rsid w:val="001C06B5"/>
    <w:rsid w:val="001C64A6"/>
    <w:rsid w:val="001C71F2"/>
    <w:rsid w:val="001D069F"/>
    <w:rsid w:val="001D149F"/>
    <w:rsid w:val="001D184A"/>
    <w:rsid w:val="001D2FFC"/>
    <w:rsid w:val="001D5640"/>
    <w:rsid w:val="001E604B"/>
    <w:rsid w:val="001F08B2"/>
    <w:rsid w:val="001F0A2A"/>
    <w:rsid w:val="001F0AD5"/>
    <w:rsid w:val="001F1396"/>
    <w:rsid w:val="001F3261"/>
    <w:rsid w:val="001F3C20"/>
    <w:rsid w:val="001F4875"/>
    <w:rsid w:val="001F4E2D"/>
    <w:rsid w:val="001F53EF"/>
    <w:rsid w:val="001F6E50"/>
    <w:rsid w:val="002002B4"/>
    <w:rsid w:val="002009E9"/>
    <w:rsid w:val="00200DDF"/>
    <w:rsid w:val="00202279"/>
    <w:rsid w:val="002035D3"/>
    <w:rsid w:val="00204833"/>
    <w:rsid w:val="002077EE"/>
    <w:rsid w:val="00207F2E"/>
    <w:rsid w:val="00210745"/>
    <w:rsid w:val="0021140C"/>
    <w:rsid w:val="00212A86"/>
    <w:rsid w:val="00213A4D"/>
    <w:rsid w:val="00213D94"/>
    <w:rsid w:val="002140F6"/>
    <w:rsid w:val="00222E11"/>
    <w:rsid w:val="0022357D"/>
    <w:rsid w:val="002240FD"/>
    <w:rsid w:val="002242F8"/>
    <w:rsid w:val="00225E1F"/>
    <w:rsid w:val="00226690"/>
    <w:rsid w:val="00227C49"/>
    <w:rsid w:val="00232DCD"/>
    <w:rsid w:val="00233BE5"/>
    <w:rsid w:val="00234EE5"/>
    <w:rsid w:val="00235595"/>
    <w:rsid w:val="00236ED2"/>
    <w:rsid w:val="00240CE9"/>
    <w:rsid w:val="002428E3"/>
    <w:rsid w:val="00242B2E"/>
    <w:rsid w:val="00243F8F"/>
    <w:rsid w:val="00244C6C"/>
    <w:rsid w:val="0024525B"/>
    <w:rsid w:val="00245B3A"/>
    <w:rsid w:val="00252024"/>
    <w:rsid w:val="002520DE"/>
    <w:rsid w:val="00253173"/>
    <w:rsid w:val="002538AD"/>
    <w:rsid w:val="00257D1D"/>
    <w:rsid w:val="002618B6"/>
    <w:rsid w:val="00261C28"/>
    <w:rsid w:val="00264F1A"/>
    <w:rsid w:val="00265DCB"/>
    <w:rsid w:val="00265DD3"/>
    <w:rsid w:val="00267C40"/>
    <w:rsid w:val="002710C0"/>
    <w:rsid w:val="0027497A"/>
    <w:rsid w:val="002765E1"/>
    <w:rsid w:val="002777E1"/>
    <w:rsid w:val="00280F36"/>
    <w:rsid w:val="00284593"/>
    <w:rsid w:val="002868C5"/>
    <w:rsid w:val="00286EE2"/>
    <w:rsid w:val="0029102F"/>
    <w:rsid w:val="0029326C"/>
    <w:rsid w:val="00295498"/>
    <w:rsid w:val="00295517"/>
    <w:rsid w:val="00296949"/>
    <w:rsid w:val="002977B7"/>
    <w:rsid w:val="002A1075"/>
    <w:rsid w:val="002A1C35"/>
    <w:rsid w:val="002A2D88"/>
    <w:rsid w:val="002A3490"/>
    <w:rsid w:val="002A50CB"/>
    <w:rsid w:val="002A5BE9"/>
    <w:rsid w:val="002A5F07"/>
    <w:rsid w:val="002A7EA4"/>
    <w:rsid w:val="002B099F"/>
    <w:rsid w:val="002B108A"/>
    <w:rsid w:val="002B2299"/>
    <w:rsid w:val="002B2573"/>
    <w:rsid w:val="002B4869"/>
    <w:rsid w:val="002B497E"/>
    <w:rsid w:val="002B70AE"/>
    <w:rsid w:val="002C1257"/>
    <w:rsid w:val="002C1BA0"/>
    <w:rsid w:val="002C1C14"/>
    <w:rsid w:val="002C25F9"/>
    <w:rsid w:val="002C34D3"/>
    <w:rsid w:val="002C4C19"/>
    <w:rsid w:val="002C4EC1"/>
    <w:rsid w:val="002C55B6"/>
    <w:rsid w:val="002C5CD2"/>
    <w:rsid w:val="002D0132"/>
    <w:rsid w:val="002D066C"/>
    <w:rsid w:val="002D0952"/>
    <w:rsid w:val="002D09F2"/>
    <w:rsid w:val="002D15C7"/>
    <w:rsid w:val="002D308C"/>
    <w:rsid w:val="002D42D1"/>
    <w:rsid w:val="002D74CE"/>
    <w:rsid w:val="002D78B2"/>
    <w:rsid w:val="002E0FC6"/>
    <w:rsid w:val="002E7290"/>
    <w:rsid w:val="002E7DFA"/>
    <w:rsid w:val="002F097A"/>
    <w:rsid w:val="002F1A54"/>
    <w:rsid w:val="002F30F0"/>
    <w:rsid w:val="002F6132"/>
    <w:rsid w:val="002F797B"/>
    <w:rsid w:val="0030134F"/>
    <w:rsid w:val="003014E5"/>
    <w:rsid w:val="00303075"/>
    <w:rsid w:val="0030334A"/>
    <w:rsid w:val="003038D5"/>
    <w:rsid w:val="00304981"/>
    <w:rsid w:val="00304FCD"/>
    <w:rsid w:val="003101A6"/>
    <w:rsid w:val="00310C5F"/>
    <w:rsid w:val="00313031"/>
    <w:rsid w:val="00315835"/>
    <w:rsid w:val="003159B9"/>
    <w:rsid w:val="00315D0B"/>
    <w:rsid w:val="00315DEB"/>
    <w:rsid w:val="00317784"/>
    <w:rsid w:val="003217F7"/>
    <w:rsid w:val="00321D11"/>
    <w:rsid w:val="00321D14"/>
    <w:rsid w:val="00324D09"/>
    <w:rsid w:val="00325AD0"/>
    <w:rsid w:val="00325B94"/>
    <w:rsid w:val="00330186"/>
    <w:rsid w:val="00330701"/>
    <w:rsid w:val="003312EE"/>
    <w:rsid w:val="00331419"/>
    <w:rsid w:val="003320C2"/>
    <w:rsid w:val="00332A76"/>
    <w:rsid w:val="00332C03"/>
    <w:rsid w:val="0033417D"/>
    <w:rsid w:val="00334F94"/>
    <w:rsid w:val="00335661"/>
    <w:rsid w:val="00336FCC"/>
    <w:rsid w:val="00337444"/>
    <w:rsid w:val="00337A54"/>
    <w:rsid w:val="003414B9"/>
    <w:rsid w:val="00345224"/>
    <w:rsid w:val="003458BB"/>
    <w:rsid w:val="00345ADF"/>
    <w:rsid w:val="00345B8D"/>
    <w:rsid w:val="00346B5D"/>
    <w:rsid w:val="003470E4"/>
    <w:rsid w:val="00347F8F"/>
    <w:rsid w:val="00353863"/>
    <w:rsid w:val="00355979"/>
    <w:rsid w:val="00357E60"/>
    <w:rsid w:val="00361940"/>
    <w:rsid w:val="00363F08"/>
    <w:rsid w:val="003651D6"/>
    <w:rsid w:val="003654F9"/>
    <w:rsid w:val="00365A2F"/>
    <w:rsid w:val="00367051"/>
    <w:rsid w:val="00371E75"/>
    <w:rsid w:val="00372BDB"/>
    <w:rsid w:val="00374ED0"/>
    <w:rsid w:val="00374F81"/>
    <w:rsid w:val="003800A8"/>
    <w:rsid w:val="0038358F"/>
    <w:rsid w:val="003900CE"/>
    <w:rsid w:val="00390FD5"/>
    <w:rsid w:val="003912CF"/>
    <w:rsid w:val="003949C2"/>
    <w:rsid w:val="00395640"/>
    <w:rsid w:val="0039617A"/>
    <w:rsid w:val="00397D29"/>
    <w:rsid w:val="003A045D"/>
    <w:rsid w:val="003A2E49"/>
    <w:rsid w:val="003A47F3"/>
    <w:rsid w:val="003A6DBE"/>
    <w:rsid w:val="003B075A"/>
    <w:rsid w:val="003B33BE"/>
    <w:rsid w:val="003C076F"/>
    <w:rsid w:val="003C0AAB"/>
    <w:rsid w:val="003C23C1"/>
    <w:rsid w:val="003C3B35"/>
    <w:rsid w:val="003C5D93"/>
    <w:rsid w:val="003C6F88"/>
    <w:rsid w:val="003D0242"/>
    <w:rsid w:val="003D367B"/>
    <w:rsid w:val="003D54F6"/>
    <w:rsid w:val="003D7D0F"/>
    <w:rsid w:val="003E0026"/>
    <w:rsid w:val="003E0070"/>
    <w:rsid w:val="003E16EA"/>
    <w:rsid w:val="003E1958"/>
    <w:rsid w:val="003E2AC4"/>
    <w:rsid w:val="003E2E77"/>
    <w:rsid w:val="003E396C"/>
    <w:rsid w:val="003E3F21"/>
    <w:rsid w:val="003E40C7"/>
    <w:rsid w:val="003E53BD"/>
    <w:rsid w:val="003E5699"/>
    <w:rsid w:val="003F1045"/>
    <w:rsid w:val="003F201E"/>
    <w:rsid w:val="003F29DA"/>
    <w:rsid w:val="003F29E0"/>
    <w:rsid w:val="003F5F7B"/>
    <w:rsid w:val="00401194"/>
    <w:rsid w:val="0040215A"/>
    <w:rsid w:val="004035DE"/>
    <w:rsid w:val="004062D5"/>
    <w:rsid w:val="004105C3"/>
    <w:rsid w:val="0041113F"/>
    <w:rsid w:val="00411F69"/>
    <w:rsid w:val="004125C5"/>
    <w:rsid w:val="004133FD"/>
    <w:rsid w:val="0041432A"/>
    <w:rsid w:val="004145C0"/>
    <w:rsid w:val="00415CB6"/>
    <w:rsid w:val="0041600F"/>
    <w:rsid w:val="004161BC"/>
    <w:rsid w:val="0041785E"/>
    <w:rsid w:val="00420FE0"/>
    <w:rsid w:val="0042202E"/>
    <w:rsid w:val="00422780"/>
    <w:rsid w:val="0042348C"/>
    <w:rsid w:val="0042368D"/>
    <w:rsid w:val="0042473B"/>
    <w:rsid w:val="00424921"/>
    <w:rsid w:val="00425D4F"/>
    <w:rsid w:val="00426153"/>
    <w:rsid w:val="0043162A"/>
    <w:rsid w:val="0043274E"/>
    <w:rsid w:val="00432E24"/>
    <w:rsid w:val="00434885"/>
    <w:rsid w:val="00436089"/>
    <w:rsid w:val="0044344F"/>
    <w:rsid w:val="004437A3"/>
    <w:rsid w:val="00444D12"/>
    <w:rsid w:val="00445ADD"/>
    <w:rsid w:val="00446EBA"/>
    <w:rsid w:val="00447B3E"/>
    <w:rsid w:val="00447C79"/>
    <w:rsid w:val="00447DA4"/>
    <w:rsid w:val="004507C7"/>
    <w:rsid w:val="00450D6F"/>
    <w:rsid w:val="004515A1"/>
    <w:rsid w:val="00452D7D"/>
    <w:rsid w:val="00452E89"/>
    <w:rsid w:val="00453176"/>
    <w:rsid w:val="00456220"/>
    <w:rsid w:val="00457766"/>
    <w:rsid w:val="00460085"/>
    <w:rsid w:val="00460CB8"/>
    <w:rsid w:val="00461EF9"/>
    <w:rsid w:val="00463348"/>
    <w:rsid w:val="00464654"/>
    <w:rsid w:val="004650E0"/>
    <w:rsid w:val="00465441"/>
    <w:rsid w:val="0046638A"/>
    <w:rsid w:val="00466D8B"/>
    <w:rsid w:val="0046751E"/>
    <w:rsid w:val="004703B8"/>
    <w:rsid w:val="00470412"/>
    <w:rsid w:val="004707CA"/>
    <w:rsid w:val="00470F23"/>
    <w:rsid w:val="00480C75"/>
    <w:rsid w:val="0048215E"/>
    <w:rsid w:val="00485019"/>
    <w:rsid w:val="004859A2"/>
    <w:rsid w:val="00486725"/>
    <w:rsid w:val="004871B2"/>
    <w:rsid w:val="00490DC0"/>
    <w:rsid w:val="00491630"/>
    <w:rsid w:val="004927BD"/>
    <w:rsid w:val="00492CB5"/>
    <w:rsid w:val="00494B9C"/>
    <w:rsid w:val="00497689"/>
    <w:rsid w:val="004A0CC9"/>
    <w:rsid w:val="004A1E46"/>
    <w:rsid w:val="004A2CB8"/>
    <w:rsid w:val="004A3DBE"/>
    <w:rsid w:val="004A5A75"/>
    <w:rsid w:val="004A7893"/>
    <w:rsid w:val="004B471D"/>
    <w:rsid w:val="004B5E44"/>
    <w:rsid w:val="004B6172"/>
    <w:rsid w:val="004B7720"/>
    <w:rsid w:val="004B7915"/>
    <w:rsid w:val="004B7AEB"/>
    <w:rsid w:val="004C020C"/>
    <w:rsid w:val="004C0286"/>
    <w:rsid w:val="004C0C48"/>
    <w:rsid w:val="004C207E"/>
    <w:rsid w:val="004C30C5"/>
    <w:rsid w:val="004C35AE"/>
    <w:rsid w:val="004C3704"/>
    <w:rsid w:val="004C6345"/>
    <w:rsid w:val="004C78C7"/>
    <w:rsid w:val="004C7EAC"/>
    <w:rsid w:val="004D0B61"/>
    <w:rsid w:val="004D75C0"/>
    <w:rsid w:val="004D75CF"/>
    <w:rsid w:val="004E2B93"/>
    <w:rsid w:val="004E68F3"/>
    <w:rsid w:val="004E6F1D"/>
    <w:rsid w:val="004F2529"/>
    <w:rsid w:val="004F463E"/>
    <w:rsid w:val="004F46DA"/>
    <w:rsid w:val="004F57F4"/>
    <w:rsid w:val="00502D5A"/>
    <w:rsid w:val="00503CAB"/>
    <w:rsid w:val="00507BBC"/>
    <w:rsid w:val="00510937"/>
    <w:rsid w:val="005110F0"/>
    <w:rsid w:val="00511324"/>
    <w:rsid w:val="00511BB2"/>
    <w:rsid w:val="00514FC1"/>
    <w:rsid w:val="00515477"/>
    <w:rsid w:val="005173D5"/>
    <w:rsid w:val="005209D8"/>
    <w:rsid w:val="00520B4A"/>
    <w:rsid w:val="00526B0F"/>
    <w:rsid w:val="005276B0"/>
    <w:rsid w:val="005322AB"/>
    <w:rsid w:val="0053231D"/>
    <w:rsid w:val="00533660"/>
    <w:rsid w:val="00533B00"/>
    <w:rsid w:val="00533B97"/>
    <w:rsid w:val="0053437D"/>
    <w:rsid w:val="005373AB"/>
    <w:rsid w:val="0053747D"/>
    <w:rsid w:val="00541A83"/>
    <w:rsid w:val="00542041"/>
    <w:rsid w:val="00547711"/>
    <w:rsid w:val="00550F69"/>
    <w:rsid w:val="00551218"/>
    <w:rsid w:val="00551271"/>
    <w:rsid w:val="00552263"/>
    <w:rsid w:val="00554CD8"/>
    <w:rsid w:val="005575F7"/>
    <w:rsid w:val="005578EB"/>
    <w:rsid w:val="00557C28"/>
    <w:rsid w:val="00560DEC"/>
    <w:rsid w:val="00560F8C"/>
    <w:rsid w:val="00563A24"/>
    <w:rsid w:val="00564135"/>
    <w:rsid w:val="00565478"/>
    <w:rsid w:val="00565AA8"/>
    <w:rsid w:val="00565C7C"/>
    <w:rsid w:val="00565DD7"/>
    <w:rsid w:val="0056735D"/>
    <w:rsid w:val="00567AC0"/>
    <w:rsid w:val="005705E0"/>
    <w:rsid w:val="005706B6"/>
    <w:rsid w:val="00572C8B"/>
    <w:rsid w:val="00572FCA"/>
    <w:rsid w:val="00574422"/>
    <w:rsid w:val="00576850"/>
    <w:rsid w:val="00581E39"/>
    <w:rsid w:val="00582BD3"/>
    <w:rsid w:val="005868CD"/>
    <w:rsid w:val="0059351B"/>
    <w:rsid w:val="00594A0F"/>
    <w:rsid w:val="005976BE"/>
    <w:rsid w:val="005A01AE"/>
    <w:rsid w:val="005A1660"/>
    <w:rsid w:val="005A2EB9"/>
    <w:rsid w:val="005B4B2D"/>
    <w:rsid w:val="005B4B92"/>
    <w:rsid w:val="005B5138"/>
    <w:rsid w:val="005B5DDE"/>
    <w:rsid w:val="005B64BF"/>
    <w:rsid w:val="005C3FDC"/>
    <w:rsid w:val="005C5D50"/>
    <w:rsid w:val="005D185E"/>
    <w:rsid w:val="005D2D35"/>
    <w:rsid w:val="005D2DE4"/>
    <w:rsid w:val="005D390C"/>
    <w:rsid w:val="005D4255"/>
    <w:rsid w:val="005D59AF"/>
    <w:rsid w:val="005D666B"/>
    <w:rsid w:val="005D78AC"/>
    <w:rsid w:val="005D7D26"/>
    <w:rsid w:val="005E13D7"/>
    <w:rsid w:val="005E18DD"/>
    <w:rsid w:val="005E1F4D"/>
    <w:rsid w:val="005E3BA4"/>
    <w:rsid w:val="005E60F9"/>
    <w:rsid w:val="005E742F"/>
    <w:rsid w:val="005E7C91"/>
    <w:rsid w:val="005F03DE"/>
    <w:rsid w:val="005F0EEA"/>
    <w:rsid w:val="005F1B68"/>
    <w:rsid w:val="005F370F"/>
    <w:rsid w:val="005F51FE"/>
    <w:rsid w:val="005F79DA"/>
    <w:rsid w:val="00600786"/>
    <w:rsid w:val="00601AC9"/>
    <w:rsid w:val="00607724"/>
    <w:rsid w:val="0061071B"/>
    <w:rsid w:val="00611FF2"/>
    <w:rsid w:val="0061244B"/>
    <w:rsid w:val="006131AC"/>
    <w:rsid w:val="00613ED7"/>
    <w:rsid w:val="006168F8"/>
    <w:rsid w:val="006204C6"/>
    <w:rsid w:val="00620EBE"/>
    <w:rsid w:val="006216AB"/>
    <w:rsid w:val="0062246C"/>
    <w:rsid w:val="00622572"/>
    <w:rsid w:val="006227BA"/>
    <w:rsid w:val="00623F57"/>
    <w:rsid w:val="00626FA3"/>
    <w:rsid w:val="006326F5"/>
    <w:rsid w:val="00632EA6"/>
    <w:rsid w:val="006333EC"/>
    <w:rsid w:val="00635740"/>
    <w:rsid w:val="00637A3A"/>
    <w:rsid w:val="00637B44"/>
    <w:rsid w:val="00640048"/>
    <w:rsid w:val="006419D5"/>
    <w:rsid w:val="00641A65"/>
    <w:rsid w:val="00641D90"/>
    <w:rsid w:val="006439EB"/>
    <w:rsid w:val="00645033"/>
    <w:rsid w:val="00645F1F"/>
    <w:rsid w:val="006463D8"/>
    <w:rsid w:val="00646919"/>
    <w:rsid w:val="00646B21"/>
    <w:rsid w:val="00650242"/>
    <w:rsid w:val="0065325E"/>
    <w:rsid w:val="00653B6D"/>
    <w:rsid w:val="00653E36"/>
    <w:rsid w:val="00655D57"/>
    <w:rsid w:val="006567EB"/>
    <w:rsid w:val="00657AD1"/>
    <w:rsid w:val="00660905"/>
    <w:rsid w:val="0066091B"/>
    <w:rsid w:val="006616FD"/>
    <w:rsid w:val="00665AF8"/>
    <w:rsid w:val="00666207"/>
    <w:rsid w:val="00666E57"/>
    <w:rsid w:val="00667EA7"/>
    <w:rsid w:val="006708B3"/>
    <w:rsid w:val="006723E5"/>
    <w:rsid w:val="0067262F"/>
    <w:rsid w:val="00672722"/>
    <w:rsid w:val="006731EE"/>
    <w:rsid w:val="00674DD5"/>
    <w:rsid w:val="006770BE"/>
    <w:rsid w:val="0067760D"/>
    <w:rsid w:val="0068067B"/>
    <w:rsid w:val="006813C4"/>
    <w:rsid w:val="006820E8"/>
    <w:rsid w:val="006825B8"/>
    <w:rsid w:val="006836B4"/>
    <w:rsid w:val="00686A14"/>
    <w:rsid w:val="00686CC9"/>
    <w:rsid w:val="00695370"/>
    <w:rsid w:val="00695EFE"/>
    <w:rsid w:val="00696CD8"/>
    <w:rsid w:val="0069745B"/>
    <w:rsid w:val="006A652C"/>
    <w:rsid w:val="006B00B3"/>
    <w:rsid w:val="006B18C4"/>
    <w:rsid w:val="006B2984"/>
    <w:rsid w:val="006B3D8D"/>
    <w:rsid w:val="006B4A2E"/>
    <w:rsid w:val="006B6DE0"/>
    <w:rsid w:val="006C2FD7"/>
    <w:rsid w:val="006C3556"/>
    <w:rsid w:val="006C7C0D"/>
    <w:rsid w:val="006D09D4"/>
    <w:rsid w:val="006D150A"/>
    <w:rsid w:val="006D18C2"/>
    <w:rsid w:val="006D32B8"/>
    <w:rsid w:val="006D3367"/>
    <w:rsid w:val="006D4E5C"/>
    <w:rsid w:val="006D67B0"/>
    <w:rsid w:val="006D7E12"/>
    <w:rsid w:val="006E3410"/>
    <w:rsid w:val="006E4679"/>
    <w:rsid w:val="006E477D"/>
    <w:rsid w:val="006E5B7B"/>
    <w:rsid w:val="006F178D"/>
    <w:rsid w:val="006F180F"/>
    <w:rsid w:val="006F2BF3"/>
    <w:rsid w:val="006F2E15"/>
    <w:rsid w:val="006F5618"/>
    <w:rsid w:val="006F6D01"/>
    <w:rsid w:val="006F72B3"/>
    <w:rsid w:val="006F75C1"/>
    <w:rsid w:val="00700601"/>
    <w:rsid w:val="00700D07"/>
    <w:rsid w:val="007021E8"/>
    <w:rsid w:val="0070724F"/>
    <w:rsid w:val="00712245"/>
    <w:rsid w:val="00712E3A"/>
    <w:rsid w:val="00715B3D"/>
    <w:rsid w:val="00715C1C"/>
    <w:rsid w:val="00717058"/>
    <w:rsid w:val="007171BB"/>
    <w:rsid w:val="0071755D"/>
    <w:rsid w:val="0072079C"/>
    <w:rsid w:val="00726790"/>
    <w:rsid w:val="00726DA4"/>
    <w:rsid w:val="007274BC"/>
    <w:rsid w:val="007304EA"/>
    <w:rsid w:val="00731397"/>
    <w:rsid w:val="00731548"/>
    <w:rsid w:val="007329EF"/>
    <w:rsid w:val="00732F0C"/>
    <w:rsid w:val="00733AD4"/>
    <w:rsid w:val="00737823"/>
    <w:rsid w:val="00740D3C"/>
    <w:rsid w:val="007418CD"/>
    <w:rsid w:val="007435EE"/>
    <w:rsid w:val="00745586"/>
    <w:rsid w:val="0075121B"/>
    <w:rsid w:val="00751A71"/>
    <w:rsid w:val="00752636"/>
    <w:rsid w:val="00756980"/>
    <w:rsid w:val="00760E7D"/>
    <w:rsid w:val="007677AF"/>
    <w:rsid w:val="007825A6"/>
    <w:rsid w:val="00782C04"/>
    <w:rsid w:val="00785459"/>
    <w:rsid w:val="007857D4"/>
    <w:rsid w:val="0078687B"/>
    <w:rsid w:val="00787D83"/>
    <w:rsid w:val="00792EAE"/>
    <w:rsid w:val="00793F85"/>
    <w:rsid w:val="00795179"/>
    <w:rsid w:val="00795A03"/>
    <w:rsid w:val="00796192"/>
    <w:rsid w:val="00796CB8"/>
    <w:rsid w:val="00796E47"/>
    <w:rsid w:val="007A0028"/>
    <w:rsid w:val="007A4095"/>
    <w:rsid w:val="007A560C"/>
    <w:rsid w:val="007A69E5"/>
    <w:rsid w:val="007A6C13"/>
    <w:rsid w:val="007A7AD5"/>
    <w:rsid w:val="007B1C32"/>
    <w:rsid w:val="007B2038"/>
    <w:rsid w:val="007B223A"/>
    <w:rsid w:val="007B34B4"/>
    <w:rsid w:val="007B648C"/>
    <w:rsid w:val="007B6743"/>
    <w:rsid w:val="007B74C1"/>
    <w:rsid w:val="007C1990"/>
    <w:rsid w:val="007C1DDF"/>
    <w:rsid w:val="007C3FFD"/>
    <w:rsid w:val="007C4ADF"/>
    <w:rsid w:val="007C560D"/>
    <w:rsid w:val="007C5D3B"/>
    <w:rsid w:val="007C62B5"/>
    <w:rsid w:val="007C67B5"/>
    <w:rsid w:val="007C68AA"/>
    <w:rsid w:val="007C700B"/>
    <w:rsid w:val="007C71F0"/>
    <w:rsid w:val="007D0142"/>
    <w:rsid w:val="007D198B"/>
    <w:rsid w:val="007D1CC9"/>
    <w:rsid w:val="007D3FEF"/>
    <w:rsid w:val="007D6A85"/>
    <w:rsid w:val="007D74AA"/>
    <w:rsid w:val="007E09FA"/>
    <w:rsid w:val="007E3338"/>
    <w:rsid w:val="007E60E5"/>
    <w:rsid w:val="007E622B"/>
    <w:rsid w:val="007E6CB8"/>
    <w:rsid w:val="007E6EE5"/>
    <w:rsid w:val="007F05CF"/>
    <w:rsid w:val="007F0790"/>
    <w:rsid w:val="007F212A"/>
    <w:rsid w:val="007F219C"/>
    <w:rsid w:val="007F3636"/>
    <w:rsid w:val="007F3FEA"/>
    <w:rsid w:val="007F4432"/>
    <w:rsid w:val="007F4D01"/>
    <w:rsid w:val="007F5881"/>
    <w:rsid w:val="007F6455"/>
    <w:rsid w:val="00800614"/>
    <w:rsid w:val="008008E1"/>
    <w:rsid w:val="00800EB5"/>
    <w:rsid w:val="00801183"/>
    <w:rsid w:val="00802696"/>
    <w:rsid w:val="00806E95"/>
    <w:rsid w:val="0080737A"/>
    <w:rsid w:val="0081015F"/>
    <w:rsid w:val="00810704"/>
    <w:rsid w:val="00810969"/>
    <w:rsid w:val="00812325"/>
    <w:rsid w:val="0081242F"/>
    <w:rsid w:val="008152C3"/>
    <w:rsid w:val="008174D8"/>
    <w:rsid w:val="008179F9"/>
    <w:rsid w:val="008227B7"/>
    <w:rsid w:val="008230DD"/>
    <w:rsid w:val="008232BE"/>
    <w:rsid w:val="00825A68"/>
    <w:rsid w:val="00826C19"/>
    <w:rsid w:val="008309DF"/>
    <w:rsid w:val="008313EF"/>
    <w:rsid w:val="008344C7"/>
    <w:rsid w:val="008354C6"/>
    <w:rsid w:val="008357BB"/>
    <w:rsid w:val="00835E1A"/>
    <w:rsid w:val="00835E4F"/>
    <w:rsid w:val="008375ED"/>
    <w:rsid w:val="00837C55"/>
    <w:rsid w:val="00840333"/>
    <w:rsid w:val="0084091A"/>
    <w:rsid w:val="00846A59"/>
    <w:rsid w:val="00852429"/>
    <w:rsid w:val="008537B1"/>
    <w:rsid w:val="00862F48"/>
    <w:rsid w:val="00863DA3"/>
    <w:rsid w:val="00871B46"/>
    <w:rsid w:val="00872CD2"/>
    <w:rsid w:val="00872E58"/>
    <w:rsid w:val="00872E73"/>
    <w:rsid w:val="0087500D"/>
    <w:rsid w:val="00875113"/>
    <w:rsid w:val="0087713F"/>
    <w:rsid w:val="0087789C"/>
    <w:rsid w:val="00880667"/>
    <w:rsid w:val="00881BD9"/>
    <w:rsid w:val="00881CED"/>
    <w:rsid w:val="00882383"/>
    <w:rsid w:val="00882DDC"/>
    <w:rsid w:val="00883E14"/>
    <w:rsid w:val="0088404E"/>
    <w:rsid w:val="0088511A"/>
    <w:rsid w:val="008858D6"/>
    <w:rsid w:val="0088747F"/>
    <w:rsid w:val="0089071F"/>
    <w:rsid w:val="008A02D9"/>
    <w:rsid w:val="008A1442"/>
    <w:rsid w:val="008A3B80"/>
    <w:rsid w:val="008A5A6B"/>
    <w:rsid w:val="008A5E39"/>
    <w:rsid w:val="008A6ADF"/>
    <w:rsid w:val="008A6C49"/>
    <w:rsid w:val="008B06E6"/>
    <w:rsid w:val="008B09FA"/>
    <w:rsid w:val="008B0E6C"/>
    <w:rsid w:val="008B16D9"/>
    <w:rsid w:val="008B2AF5"/>
    <w:rsid w:val="008B2FE1"/>
    <w:rsid w:val="008B55CB"/>
    <w:rsid w:val="008B58B5"/>
    <w:rsid w:val="008B5AEC"/>
    <w:rsid w:val="008B5D1B"/>
    <w:rsid w:val="008C201B"/>
    <w:rsid w:val="008C5312"/>
    <w:rsid w:val="008C5DD6"/>
    <w:rsid w:val="008C657C"/>
    <w:rsid w:val="008C7514"/>
    <w:rsid w:val="008C7690"/>
    <w:rsid w:val="008D0573"/>
    <w:rsid w:val="008D0E53"/>
    <w:rsid w:val="008D1515"/>
    <w:rsid w:val="008D1C1C"/>
    <w:rsid w:val="008D1F1A"/>
    <w:rsid w:val="008D230F"/>
    <w:rsid w:val="008D25F9"/>
    <w:rsid w:val="008D3DAD"/>
    <w:rsid w:val="008D7CB3"/>
    <w:rsid w:val="008E0B30"/>
    <w:rsid w:val="008E176F"/>
    <w:rsid w:val="008E3156"/>
    <w:rsid w:val="008E3185"/>
    <w:rsid w:val="008E3D57"/>
    <w:rsid w:val="008E3E50"/>
    <w:rsid w:val="008E4165"/>
    <w:rsid w:val="008E45AC"/>
    <w:rsid w:val="008E6BD8"/>
    <w:rsid w:val="008E6E68"/>
    <w:rsid w:val="008F2850"/>
    <w:rsid w:val="008F29DE"/>
    <w:rsid w:val="008F41DD"/>
    <w:rsid w:val="008F478E"/>
    <w:rsid w:val="008F79D6"/>
    <w:rsid w:val="009101AF"/>
    <w:rsid w:val="00911173"/>
    <w:rsid w:val="009125CD"/>
    <w:rsid w:val="0091298A"/>
    <w:rsid w:val="00912E30"/>
    <w:rsid w:val="00913FD5"/>
    <w:rsid w:val="00915A9F"/>
    <w:rsid w:val="0091668E"/>
    <w:rsid w:val="009202B9"/>
    <w:rsid w:val="0092050C"/>
    <w:rsid w:val="00922DBF"/>
    <w:rsid w:val="00922F70"/>
    <w:rsid w:val="00923751"/>
    <w:rsid w:val="0092400F"/>
    <w:rsid w:val="0092454D"/>
    <w:rsid w:val="00925473"/>
    <w:rsid w:val="00930904"/>
    <w:rsid w:val="009325D4"/>
    <w:rsid w:val="009328D3"/>
    <w:rsid w:val="00936D85"/>
    <w:rsid w:val="00937DFD"/>
    <w:rsid w:val="009405BE"/>
    <w:rsid w:val="00940B96"/>
    <w:rsid w:val="00943B73"/>
    <w:rsid w:val="00944479"/>
    <w:rsid w:val="009444B2"/>
    <w:rsid w:val="00944C97"/>
    <w:rsid w:val="0094501C"/>
    <w:rsid w:val="00946151"/>
    <w:rsid w:val="00947265"/>
    <w:rsid w:val="009511E7"/>
    <w:rsid w:val="00952AAF"/>
    <w:rsid w:val="009530BD"/>
    <w:rsid w:val="00953247"/>
    <w:rsid w:val="009559DA"/>
    <w:rsid w:val="00955F6C"/>
    <w:rsid w:val="009577B7"/>
    <w:rsid w:val="009662EE"/>
    <w:rsid w:val="00967EE2"/>
    <w:rsid w:val="00970208"/>
    <w:rsid w:val="00971BF3"/>
    <w:rsid w:val="00972418"/>
    <w:rsid w:val="00973B9A"/>
    <w:rsid w:val="00974391"/>
    <w:rsid w:val="009769CE"/>
    <w:rsid w:val="00977624"/>
    <w:rsid w:val="009776B0"/>
    <w:rsid w:val="009777C5"/>
    <w:rsid w:val="00980517"/>
    <w:rsid w:val="00983A20"/>
    <w:rsid w:val="00993508"/>
    <w:rsid w:val="009A1AEF"/>
    <w:rsid w:val="009A1FE4"/>
    <w:rsid w:val="009A2224"/>
    <w:rsid w:val="009A3633"/>
    <w:rsid w:val="009A47FD"/>
    <w:rsid w:val="009A5254"/>
    <w:rsid w:val="009A782E"/>
    <w:rsid w:val="009B0006"/>
    <w:rsid w:val="009B0479"/>
    <w:rsid w:val="009B1DE4"/>
    <w:rsid w:val="009B34ED"/>
    <w:rsid w:val="009B36C9"/>
    <w:rsid w:val="009B4665"/>
    <w:rsid w:val="009B5445"/>
    <w:rsid w:val="009B5C9D"/>
    <w:rsid w:val="009B6E4B"/>
    <w:rsid w:val="009C06D4"/>
    <w:rsid w:val="009C15E8"/>
    <w:rsid w:val="009C2AB4"/>
    <w:rsid w:val="009C564A"/>
    <w:rsid w:val="009C5680"/>
    <w:rsid w:val="009C5DB4"/>
    <w:rsid w:val="009C66BC"/>
    <w:rsid w:val="009C6C0A"/>
    <w:rsid w:val="009C6CEC"/>
    <w:rsid w:val="009C7F73"/>
    <w:rsid w:val="009D0B3C"/>
    <w:rsid w:val="009D0CE0"/>
    <w:rsid w:val="009D2B40"/>
    <w:rsid w:val="009D32E4"/>
    <w:rsid w:val="009D5037"/>
    <w:rsid w:val="009D55C0"/>
    <w:rsid w:val="009D7885"/>
    <w:rsid w:val="009D7B97"/>
    <w:rsid w:val="009D7EAE"/>
    <w:rsid w:val="009E1E6B"/>
    <w:rsid w:val="009E7158"/>
    <w:rsid w:val="009F0180"/>
    <w:rsid w:val="009F033B"/>
    <w:rsid w:val="009F1D13"/>
    <w:rsid w:val="009F2D78"/>
    <w:rsid w:val="00A0008F"/>
    <w:rsid w:val="00A00A63"/>
    <w:rsid w:val="00A01AE3"/>
    <w:rsid w:val="00A021D7"/>
    <w:rsid w:val="00A02BED"/>
    <w:rsid w:val="00A02F20"/>
    <w:rsid w:val="00A06874"/>
    <w:rsid w:val="00A078D1"/>
    <w:rsid w:val="00A10DF9"/>
    <w:rsid w:val="00A116FC"/>
    <w:rsid w:val="00A12C65"/>
    <w:rsid w:val="00A1363E"/>
    <w:rsid w:val="00A14700"/>
    <w:rsid w:val="00A15373"/>
    <w:rsid w:val="00A17248"/>
    <w:rsid w:val="00A175B6"/>
    <w:rsid w:val="00A20C1E"/>
    <w:rsid w:val="00A22A53"/>
    <w:rsid w:val="00A22B1B"/>
    <w:rsid w:val="00A24829"/>
    <w:rsid w:val="00A2600C"/>
    <w:rsid w:val="00A30022"/>
    <w:rsid w:val="00A30275"/>
    <w:rsid w:val="00A30A37"/>
    <w:rsid w:val="00A30B90"/>
    <w:rsid w:val="00A30E1D"/>
    <w:rsid w:val="00A32988"/>
    <w:rsid w:val="00A357FD"/>
    <w:rsid w:val="00A36525"/>
    <w:rsid w:val="00A377EA"/>
    <w:rsid w:val="00A37C03"/>
    <w:rsid w:val="00A4160C"/>
    <w:rsid w:val="00A42D1D"/>
    <w:rsid w:val="00A43165"/>
    <w:rsid w:val="00A43B7E"/>
    <w:rsid w:val="00A44742"/>
    <w:rsid w:val="00A44886"/>
    <w:rsid w:val="00A45756"/>
    <w:rsid w:val="00A47E42"/>
    <w:rsid w:val="00A5171E"/>
    <w:rsid w:val="00A525AC"/>
    <w:rsid w:val="00A5498C"/>
    <w:rsid w:val="00A55A7F"/>
    <w:rsid w:val="00A56CB3"/>
    <w:rsid w:val="00A57821"/>
    <w:rsid w:val="00A5795F"/>
    <w:rsid w:val="00A608C5"/>
    <w:rsid w:val="00A65471"/>
    <w:rsid w:val="00A6567A"/>
    <w:rsid w:val="00A675B9"/>
    <w:rsid w:val="00A676C4"/>
    <w:rsid w:val="00A70B8D"/>
    <w:rsid w:val="00A7242A"/>
    <w:rsid w:val="00A75FA8"/>
    <w:rsid w:val="00A768B4"/>
    <w:rsid w:val="00A768F6"/>
    <w:rsid w:val="00A773E8"/>
    <w:rsid w:val="00A774C2"/>
    <w:rsid w:val="00A81773"/>
    <w:rsid w:val="00A823AF"/>
    <w:rsid w:val="00A82A87"/>
    <w:rsid w:val="00A864F4"/>
    <w:rsid w:val="00A86D14"/>
    <w:rsid w:val="00A915B9"/>
    <w:rsid w:val="00A94BA5"/>
    <w:rsid w:val="00A969FD"/>
    <w:rsid w:val="00A97469"/>
    <w:rsid w:val="00AA0D4D"/>
    <w:rsid w:val="00AA2083"/>
    <w:rsid w:val="00AA3DCF"/>
    <w:rsid w:val="00AA4610"/>
    <w:rsid w:val="00AA4E08"/>
    <w:rsid w:val="00AA5583"/>
    <w:rsid w:val="00AA63E3"/>
    <w:rsid w:val="00AA64F0"/>
    <w:rsid w:val="00AA796A"/>
    <w:rsid w:val="00AB1618"/>
    <w:rsid w:val="00AB1A6E"/>
    <w:rsid w:val="00AB2274"/>
    <w:rsid w:val="00AB43F0"/>
    <w:rsid w:val="00AB66DF"/>
    <w:rsid w:val="00AB6985"/>
    <w:rsid w:val="00AC0B81"/>
    <w:rsid w:val="00AC3DB8"/>
    <w:rsid w:val="00AC5236"/>
    <w:rsid w:val="00AC61BB"/>
    <w:rsid w:val="00AC6770"/>
    <w:rsid w:val="00AD08BB"/>
    <w:rsid w:val="00AD0CDA"/>
    <w:rsid w:val="00AD2CF7"/>
    <w:rsid w:val="00AD4A52"/>
    <w:rsid w:val="00AD5712"/>
    <w:rsid w:val="00AD5B66"/>
    <w:rsid w:val="00AD6367"/>
    <w:rsid w:val="00AD7D03"/>
    <w:rsid w:val="00AE496C"/>
    <w:rsid w:val="00AE4C76"/>
    <w:rsid w:val="00AE65B4"/>
    <w:rsid w:val="00AF0208"/>
    <w:rsid w:val="00AF2621"/>
    <w:rsid w:val="00AF38FF"/>
    <w:rsid w:val="00AF395A"/>
    <w:rsid w:val="00AF50AC"/>
    <w:rsid w:val="00AF5541"/>
    <w:rsid w:val="00AF5669"/>
    <w:rsid w:val="00AF76E6"/>
    <w:rsid w:val="00AF78B6"/>
    <w:rsid w:val="00B02970"/>
    <w:rsid w:val="00B041CE"/>
    <w:rsid w:val="00B049D5"/>
    <w:rsid w:val="00B06C2F"/>
    <w:rsid w:val="00B072D1"/>
    <w:rsid w:val="00B076C6"/>
    <w:rsid w:val="00B10855"/>
    <w:rsid w:val="00B1178F"/>
    <w:rsid w:val="00B122B2"/>
    <w:rsid w:val="00B141DB"/>
    <w:rsid w:val="00B145B4"/>
    <w:rsid w:val="00B17867"/>
    <w:rsid w:val="00B179A9"/>
    <w:rsid w:val="00B17F9C"/>
    <w:rsid w:val="00B2064D"/>
    <w:rsid w:val="00B22DE1"/>
    <w:rsid w:val="00B239E2"/>
    <w:rsid w:val="00B24C62"/>
    <w:rsid w:val="00B24F17"/>
    <w:rsid w:val="00B30695"/>
    <w:rsid w:val="00B3191A"/>
    <w:rsid w:val="00B3285B"/>
    <w:rsid w:val="00B328CB"/>
    <w:rsid w:val="00B33E42"/>
    <w:rsid w:val="00B343C0"/>
    <w:rsid w:val="00B36B66"/>
    <w:rsid w:val="00B372B0"/>
    <w:rsid w:val="00B372B7"/>
    <w:rsid w:val="00B37B18"/>
    <w:rsid w:val="00B37B94"/>
    <w:rsid w:val="00B41386"/>
    <w:rsid w:val="00B42713"/>
    <w:rsid w:val="00B44827"/>
    <w:rsid w:val="00B46E83"/>
    <w:rsid w:val="00B50919"/>
    <w:rsid w:val="00B50B33"/>
    <w:rsid w:val="00B52B90"/>
    <w:rsid w:val="00B537D6"/>
    <w:rsid w:val="00B54250"/>
    <w:rsid w:val="00B54C4D"/>
    <w:rsid w:val="00B607A8"/>
    <w:rsid w:val="00B60848"/>
    <w:rsid w:val="00B62AAD"/>
    <w:rsid w:val="00B65042"/>
    <w:rsid w:val="00B6663C"/>
    <w:rsid w:val="00B671B8"/>
    <w:rsid w:val="00B70077"/>
    <w:rsid w:val="00B70513"/>
    <w:rsid w:val="00B705D1"/>
    <w:rsid w:val="00B72367"/>
    <w:rsid w:val="00B73A25"/>
    <w:rsid w:val="00B75643"/>
    <w:rsid w:val="00B759CD"/>
    <w:rsid w:val="00B773F8"/>
    <w:rsid w:val="00B778EC"/>
    <w:rsid w:val="00B84A28"/>
    <w:rsid w:val="00B85CE7"/>
    <w:rsid w:val="00B87986"/>
    <w:rsid w:val="00B921DB"/>
    <w:rsid w:val="00B94194"/>
    <w:rsid w:val="00B95132"/>
    <w:rsid w:val="00B9567E"/>
    <w:rsid w:val="00B963FA"/>
    <w:rsid w:val="00B9672C"/>
    <w:rsid w:val="00B972E0"/>
    <w:rsid w:val="00B976A7"/>
    <w:rsid w:val="00BA0815"/>
    <w:rsid w:val="00BB2D51"/>
    <w:rsid w:val="00BB3AC3"/>
    <w:rsid w:val="00BC0D1D"/>
    <w:rsid w:val="00BC1E77"/>
    <w:rsid w:val="00BC423E"/>
    <w:rsid w:val="00BD01F4"/>
    <w:rsid w:val="00BD0E11"/>
    <w:rsid w:val="00BD10B1"/>
    <w:rsid w:val="00BD4E44"/>
    <w:rsid w:val="00BD761A"/>
    <w:rsid w:val="00BE0278"/>
    <w:rsid w:val="00BE1ACE"/>
    <w:rsid w:val="00BE24E3"/>
    <w:rsid w:val="00BE2B83"/>
    <w:rsid w:val="00BE2E88"/>
    <w:rsid w:val="00BE31BE"/>
    <w:rsid w:val="00BE35E6"/>
    <w:rsid w:val="00BE3B4C"/>
    <w:rsid w:val="00BE52A3"/>
    <w:rsid w:val="00BE608A"/>
    <w:rsid w:val="00BF106B"/>
    <w:rsid w:val="00BF3183"/>
    <w:rsid w:val="00BF3C3A"/>
    <w:rsid w:val="00BF4C69"/>
    <w:rsid w:val="00BF60A8"/>
    <w:rsid w:val="00C03E01"/>
    <w:rsid w:val="00C0628D"/>
    <w:rsid w:val="00C1132A"/>
    <w:rsid w:val="00C11AC7"/>
    <w:rsid w:val="00C123A8"/>
    <w:rsid w:val="00C13B26"/>
    <w:rsid w:val="00C154F8"/>
    <w:rsid w:val="00C160A2"/>
    <w:rsid w:val="00C161FF"/>
    <w:rsid w:val="00C1694F"/>
    <w:rsid w:val="00C175A6"/>
    <w:rsid w:val="00C210ED"/>
    <w:rsid w:val="00C2127E"/>
    <w:rsid w:val="00C24690"/>
    <w:rsid w:val="00C26518"/>
    <w:rsid w:val="00C410D0"/>
    <w:rsid w:val="00C41F25"/>
    <w:rsid w:val="00C42102"/>
    <w:rsid w:val="00C4266F"/>
    <w:rsid w:val="00C43AC7"/>
    <w:rsid w:val="00C43FEC"/>
    <w:rsid w:val="00C44E5C"/>
    <w:rsid w:val="00C5083F"/>
    <w:rsid w:val="00C523F3"/>
    <w:rsid w:val="00C52D80"/>
    <w:rsid w:val="00C54AA4"/>
    <w:rsid w:val="00C55020"/>
    <w:rsid w:val="00C55329"/>
    <w:rsid w:val="00C5757B"/>
    <w:rsid w:val="00C6230A"/>
    <w:rsid w:val="00C67D9C"/>
    <w:rsid w:val="00C72371"/>
    <w:rsid w:val="00C76245"/>
    <w:rsid w:val="00C77F5A"/>
    <w:rsid w:val="00C81F2A"/>
    <w:rsid w:val="00C82B1C"/>
    <w:rsid w:val="00C82F18"/>
    <w:rsid w:val="00C8588D"/>
    <w:rsid w:val="00C85C35"/>
    <w:rsid w:val="00C874F5"/>
    <w:rsid w:val="00C908AC"/>
    <w:rsid w:val="00C90DEE"/>
    <w:rsid w:val="00C9146B"/>
    <w:rsid w:val="00C91C4F"/>
    <w:rsid w:val="00C92E08"/>
    <w:rsid w:val="00C959AE"/>
    <w:rsid w:val="00CA0E42"/>
    <w:rsid w:val="00CA39A7"/>
    <w:rsid w:val="00CA45FA"/>
    <w:rsid w:val="00CA5261"/>
    <w:rsid w:val="00CA639F"/>
    <w:rsid w:val="00CA7488"/>
    <w:rsid w:val="00CA79B5"/>
    <w:rsid w:val="00CB17A5"/>
    <w:rsid w:val="00CB3D8D"/>
    <w:rsid w:val="00CB4E72"/>
    <w:rsid w:val="00CB7195"/>
    <w:rsid w:val="00CB764F"/>
    <w:rsid w:val="00CC07D9"/>
    <w:rsid w:val="00CC2422"/>
    <w:rsid w:val="00CD2498"/>
    <w:rsid w:val="00CD352F"/>
    <w:rsid w:val="00CD4DAB"/>
    <w:rsid w:val="00CD55A2"/>
    <w:rsid w:val="00CD64C7"/>
    <w:rsid w:val="00CD7BD8"/>
    <w:rsid w:val="00CE0706"/>
    <w:rsid w:val="00CE1284"/>
    <w:rsid w:val="00CE26E8"/>
    <w:rsid w:val="00CE2987"/>
    <w:rsid w:val="00CE36B9"/>
    <w:rsid w:val="00CE3F64"/>
    <w:rsid w:val="00CE40BF"/>
    <w:rsid w:val="00CE4904"/>
    <w:rsid w:val="00CE4B7E"/>
    <w:rsid w:val="00CF0856"/>
    <w:rsid w:val="00CF182E"/>
    <w:rsid w:val="00CF3157"/>
    <w:rsid w:val="00CF448D"/>
    <w:rsid w:val="00CF5822"/>
    <w:rsid w:val="00CF731E"/>
    <w:rsid w:val="00D021A4"/>
    <w:rsid w:val="00D02364"/>
    <w:rsid w:val="00D02498"/>
    <w:rsid w:val="00D05B92"/>
    <w:rsid w:val="00D06657"/>
    <w:rsid w:val="00D06F12"/>
    <w:rsid w:val="00D06F3B"/>
    <w:rsid w:val="00D12424"/>
    <w:rsid w:val="00D14141"/>
    <w:rsid w:val="00D1443B"/>
    <w:rsid w:val="00D150DA"/>
    <w:rsid w:val="00D16529"/>
    <w:rsid w:val="00D2162D"/>
    <w:rsid w:val="00D21ED3"/>
    <w:rsid w:val="00D2237D"/>
    <w:rsid w:val="00D25AD4"/>
    <w:rsid w:val="00D25D29"/>
    <w:rsid w:val="00D260D2"/>
    <w:rsid w:val="00D272C5"/>
    <w:rsid w:val="00D27D09"/>
    <w:rsid w:val="00D27F01"/>
    <w:rsid w:val="00D3081D"/>
    <w:rsid w:val="00D311FF"/>
    <w:rsid w:val="00D32417"/>
    <w:rsid w:val="00D33151"/>
    <w:rsid w:val="00D34C0B"/>
    <w:rsid w:val="00D35D37"/>
    <w:rsid w:val="00D37619"/>
    <w:rsid w:val="00D37B79"/>
    <w:rsid w:val="00D40AE3"/>
    <w:rsid w:val="00D40BAE"/>
    <w:rsid w:val="00D416F5"/>
    <w:rsid w:val="00D436DF"/>
    <w:rsid w:val="00D4797D"/>
    <w:rsid w:val="00D51B88"/>
    <w:rsid w:val="00D52DA9"/>
    <w:rsid w:val="00D541CB"/>
    <w:rsid w:val="00D542A3"/>
    <w:rsid w:val="00D54C28"/>
    <w:rsid w:val="00D55216"/>
    <w:rsid w:val="00D635F9"/>
    <w:rsid w:val="00D64095"/>
    <w:rsid w:val="00D64318"/>
    <w:rsid w:val="00D64A40"/>
    <w:rsid w:val="00D66B40"/>
    <w:rsid w:val="00D66D79"/>
    <w:rsid w:val="00D67A30"/>
    <w:rsid w:val="00D755FD"/>
    <w:rsid w:val="00D77E1B"/>
    <w:rsid w:val="00D77EAD"/>
    <w:rsid w:val="00D81F36"/>
    <w:rsid w:val="00D82BDA"/>
    <w:rsid w:val="00D8399E"/>
    <w:rsid w:val="00D85F76"/>
    <w:rsid w:val="00D86D9A"/>
    <w:rsid w:val="00D94513"/>
    <w:rsid w:val="00D948AB"/>
    <w:rsid w:val="00DA03A4"/>
    <w:rsid w:val="00DA159B"/>
    <w:rsid w:val="00DA189D"/>
    <w:rsid w:val="00DA2ABF"/>
    <w:rsid w:val="00DA38E1"/>
    <w:rsid w:val="00DA56AC"/>
    <w:rsid w:val="00DA5B68"/>
    <w:rsid w:val="00DA6234"/>
    <w:rsid w:val="00DA6F9E"/>
    <w:rsid w:val="00DB3A38"/>
    <w:rsid w:val="00DB5771"/>
    <w:rsid w:val="00DB6BF3"/>
    <w:rsid w:val="00DC02D1"/>
    <w:rsid w:val="00DC0F31"/>
    <w:rsid w:val="00DC10A2"/>
    <w:rsid w:val="00DC2088"/>
    <w:rsid w:val="00DC349C"/>
    <w:rsid w:val="00DC423B"/>
    <w:rsid w:val="00DC4C00"/>
    <w:rsid w:val="00DC5A59"/>
    <w:rsid w:val="00DC6FF4"/>
    <w:rsid w:val="00DC70FF"/>
    <w:rsid w:val="00DC731F"/>
    <w:rsid w:val="00DC7D38"/>
    <w:rsid w:val="00DD07A3"/>
    <w:rsid w:val="00DD3C60"/>
    <w:rsid w:val="00DD44B6"/>
    <w:rsid w:val="00DD5DCA"/>
    <w:rsid w:val="00DE09C0"/>
    <w:rsid w:val="00DE41AC"/>
    <w:rsid w:val="00DE5DE0"/>
    <w:rsid w:val="00DE7353"/>
    <w:rsid w:val="00DE76CF"/>
    <w:rsid w:val="00DE7760"/>
    <w:rsid w:val="00DE79E6"/>
    <w:rsid w:val="00DF0B4E"/>
    <w:rsid w:val="00DF2B62"/>
    <w:rsid w:val="00DF4272"/>
    <w:rsid w:val="00DF43F6"/>
    <w:rsid w:val="00DF4BBC"/>
    <w:rsid w:val="00DF73D5"/>
    <w:rsid w:val="00E009E5"/>
    <w:rsid w:val="00E040B9"/>
    <w:rsid w:val="00E043CA"/>
    <w:rsid w:val="00E04CFD"/>
    <w:rsid w:val="00E05752"/>
    <w:rsid w:val="00E05CE0"/>
    <w:rsid w:val="00E074B2"/>
    <w:rsid w:val="00E12739"/>
    <w:rsid w:val="00E15225"/>
    <w:rsid w:val="00E15299"/>
    <w:rsid w:val="00E1536D"/>
    <w:rsid w:val="00E16490"/>
    <w:rsid w:val="00E16706"/>
    <w:rsid w:val="00E17596"/>
    <w:rsid w:val="00E200DB"/>
    <w:rsid w:val="00E20B4F"/>
    <w:rsid w:val="00E23BA2"/>
    <w:rsid w:val="00E25543"/>
    <w:rsid w:val="00E26267"/>
    <w:rsid w:val="00E30D87"/>
    <w:rsid w:val="00E3115E"/>
    <w:rsid w:val="00E37997"/>
    <w:rsid w:val="00E41A4E"/>
    <w:rsid w:val="00E41DCE"/>
    <w:rsid w:val="00E422E0"/>
    <w:rsid w:val="00E43C01"/>
    <w:rsid w:val="00E44164"/>
    <w:rsid w:val="00E44B7C"/>
    <w:rsid w:val="00E45B8C"/>
    <w:rsid w:val="00E460E6"/>
    <w:rsid w:val="00E47FB5"/>
    <w:rsid w:val="00E51515"/>
    <w:rsid w:val="00E51E70"/>
    <w:rsid w:val="00E520DD"/>
    <w:rsid w:val="00E54B1E"/>
    <w:rsid w:val="00E56C32"/>
    <w:rsid w:val="00E56CDD"/>
    <w:rsid w:val="00E6172D"/>
    <w:rsid w:val="00E61829"/>
    <w:rsid w:val="00E644F4"/>
    <w:rsid w:val="00E65BB5"/>
    <w:rsid w:val="00E660C4"/>
    <w:rsid w:val="00E66A85"/>
    <w:rsid w:val="00E6758C"/>
    <w:rsid w:val="00E72473"/>
    <w:rsid w:val="00E765FE"/>
    <w:rsid w:val="00E775BB"/>
    <w:rsid w:val="00E77D52"/>
    <w:rsid w:val="00E80C14"/>
    <w:rsid w:val="00E8104F"/>
    <w:rsid w:val="00E816AA"/>
    <w:rsid w:val="00E8207C"/>
    <w:rsid w:val="00E826D2"/>
    <w:rsid w:val="00E85ABA"/>
    <w:rsid w:val="00E867E9"/>
    <w:rsid w:val="00E87609"/>
    <w:rsid w:val="00E90E52"/>
    <w:rsid w:val="00E910CC"/>
    <w:rsid w:val="00E94098"/>
    <w:rsid w:val="00E979B6"/>
    <w:rsid w:val="00EA28AC"/>
    <w:rsid w:val="00EA2F0A"/>
    <w:rsid w:val="00EA2F7A"/>
    <w:rsid w:val="00EA583A"/>
    <w:rsid w:val="00EA6C63"/>
    <w:rsid w:val="00EA789C"/>
    <w:rsid w:val="00EB19A1"/>
    <w:rsid w:val="00EB1EEE"/>
    <w:rsid w:val="00EB2029"/>
    <w:rsid w:val="00EB2CD2"/>
    <w:rsid w:val="00EB3A75"/>
    <w:rsid w:val="00EB47A8"/>
    <w:rsid w:val="00EC1C20"/>
    <w:rsid w:val="00EC235A"/>
    <w:rsid w:val="00EC28C9"/>
    <w:rsid w:val="00EC2D21"/>
    <w:rsid w:val="00EC33A9"/>
    <w:rsid w:val="00EC3D73"/>
    <w:rsid w:val="00EC43AD"/>
    <w:rsid w:val="00EC4778"/>
    <w:rsid w:val="00EC4DBA"/>
    <w:rsid w:val="00EC6613"/>
    <w:rsid w:val="00EC74FF"/>
    <w:rsid w:val="00EC773C"/>
    <w:rsid w:val="00ED03B2"/>
    <w:rsid w:val="00ED0BBF"/>
    <w:rsid w:val="00ED1D0E"/>
    <w:rsid w:val="00ED397D"/>
    <w:rsid w:val="00ED516A"/>
    <w:rsid w:val="00ED655B"/>
    <w:rsid w:val="00EE1119"/>
    <w:rsid w:val="00EE11F5"/>
    <w:rsid w:val="00EE2470"/>
    <w:rsid w:val="00EE2513"/>
    <w:rsid w:val="00EE3097"/>
    <w:rsid w:val="00EE3B55"/>
    <w:rsid w:val="00EE43C9"/>
    <w:rsid w:val="00EE4569"/>
    <w:rsid w:val="00EE6866"/>
    <w:rsid w:val="00EE7982"/>
    <w:rsid w:val="00EF2EF7"/>
    <w:rsid w:val="00EF355B"/>
    <w:rsid w:val="00F00554"/>
    <w:rsid w:val="00F00A6F"/>
    <w:rsid w:val="00F01CC1"/>
    <w:rsid w:val="00F04297"/>
    <w:rsid w:val="00F04350"/>
    <w:rsid w:val="00F05F56"/>
    <w:rsid w:val="00F1093C"/>
    <w:rsid w:val="00F11712"/>
    <w:rsid w:val="00F12CDA"/>
    <w:rsid w:val="00F153B4"/>
    <w:rsid w:val="00F17FD5"/>
    <w:rsid w:val="00F2495E"/>
    <w:rsid w:val="00F25356"/>
    <w:rsid w:val="00F3060A"/>
    <w:rsid w:val="00F306EB"/>
    <w:rsid w:val="00F345C1"/>
    <w:rsid w:val="00F356D1"/>
    <w:rsid w:val="00F36927"/>
    <w:rsid w:val="00F419C8"/>
    <w:rsid w:val="00F42407"/>
    <w:rsid w:val="00F42851"/>
    <w:rsid w:val="00F42877"/>
    <w:rsid w:val="00F4397A"/>
    <w:rsid w:val="00F44B10"/>
    <w:rsid w:val="00F456C4"/>
    <w:rsid w:val="00F45E13"/>
    <w:rsid w:val="00F464CD"/>
    <w:rsid w:val="00F50A02"/>
    <w:rsid w:val="00F5447A"/>
    <w:rsid w:val="00F54666"/>
    <w:rsid w:val="00F54EA3"/>
    <w:rsid w:val="00F569C9"/>
    <w:rsid w:val="00F604C6"/>
    <w:rsid w:val="00F6057F"/>
    <w:rsid w:val="00F624AC"/>
    <w:rsid w:val="00F62CBB"/>
    <w:rsid w:val="00F6361F"/>
    <w:rsid w:val="00F6388D"/>
    <w:rsid w:val="00F63CFF"/>
    <w:rsid w:val="00F65B31"/>
    <w:rsid w:val="00F6657D"/>
    <w:rsid w:val="00F6717A"/>
    <w:rsid w:val="00F671C2"/>
    <w:rsid w:val="00F67C1C"/>
    <w:rsid w:val="00F7238F"/>
    <w:rsid w:val="00F72BBB"/>
    <w:rsid w:val="00F73FE7"/>
    <w:rsid w:val="00F74FB5"/>
    <w:rsid w:val="00F80B41"/>
    <w:rsid w:val="00F8148D"/>
    <w:rsid w:val="00F81962"/>
    <w:rsid w:val="00F82AB4"/>
    <w:rsid w:val="00F84376"/>
    <w:rsid w:val="00F956AE"/>
    <w:rsid w:val="00F95A39"/>
    <w:rsid w:val="00FA138A"/>
    <w:rsid w:val="00FA3CDC"/>
    <w:rsid w:val="00FA63F4"/>
    <w:rsid w:val="00FA68DB"/>
    <w:rsid w:val="00FB0523"/>
    <w:rsid w:val="00FB153F"/>
    <w:rsid w:val="00FB19A6"/>
    <w:rsid w:val="00FB3EE4"/>
    <w:rsid w:val="00FB3FD0"/>
    <w:rsid w:val="00FB4DC7"/>
    <w:rsid w:val="00FB4DE9"/>
    <w:rsid w:val="00FB612A"/>
    <w:rsid w:val="00FB6755"/>
    <w:rsid w:val="00FB679C"/>
    <w:rsid w:val="00FB69F1"/>
    <w:rsid w:val="00FB7B44"/>
    <w:rsid w:val="00FC133D"/>
    <w:rsid w:val="00FC36FD"/>
    <w:rsid w:val="00FC740C"/>
    <w:rsid w:val="00FC772C"/>
    <w:rsid w:val="00FD13B1"/>
    <w:rsid w:val="00FD1672"/>
    <w:rsid w:val="00FD1DDF"/>
    <w:rsid w:val="00FD5646"/>
    <w:rsid w:val="00FE2B96"/>
    <w:rsid w:val="00FE2C4B"/>
    <w:rsid w:val="00FE357B"/>
    <w:rsid w:val="00FE54E3"/>
    <w:rsid w:val="00FE59B2"/>
    <w:rsid w:val="00FF1398"/>
    <w:rsid w:val="00FF53AD"/>
    <w:rsid w:val="00FF59F6"/>
    <w:rsid w:val="00FF71B6"/>
    <w:rsid w:val="00FF799E"/>
    <w:rsid w:val="00FF7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19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Абзац списка1"/>
    <w:basedOn w:val="Normal"/>
    <w:uiPriority w:val="99"/>
    <w:rsid w:val="002C4C19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AF395A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uiPriority w:val="99"/>
    <w:rsid w:val="00733AD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62C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365A2F"/>
  </w:style>
  <w:style w:type="paragraph" w:customStyle="1" w:styleId="c4">
    <w:name w:val="c4"/>
    <w:basedOn w:val="Normal"/>
    <w:uiPriority w:val="99"/>
    <w:rsid w:val="004F46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54B1E"/>
    <w:pPr>
      <w:ind w:left="720"/>
      <w:contextualSpacing/>
    </w:pPr>
    <w:rPr>
      <w:rFonts w:eastAsia="Calibri"/>
      <w:lang w:eastAsia="en-US"/>
    </w:rPr>
  </w:style>
  <w:style w:type="paragraph" w:customStyle="1" w:styleId="ConsPlusNonformat">
    <w:name w:val="ConsPlusNonformat"/>
    <w:uiPriority w:val="99"/>
    <w:rsid w:val="000B335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a">
    <w:name w:val="Без интервала"/>
    <w:uiPriority w:val="99"/>
    <w:rsid w:val="00BC0D1D"/>
    <w:pPr>
      <w:jc w:val="both"/>
    </w:pPr>
    <w:rPr>
      <w:rFonts w:eastAsia="Times New Roman"/>
      <w:lang w:eastAsia="en-US"/>
    </w:rPr>
  </w:style>
  <w:style w:type="paragraph" w:customStyle="1" w:styleId="c1">
    <w:name w:val="c1"/>
    <w:basedOn w:val="Normal"/>
    <w:uiPriority w:val="99"/>
    <w:rsid w:val="009E1E6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41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1800</TotalTime>
  <Pages>12</Pages>
  <Words>3481</Words>
  <Characters>19843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</dc:creator>
  <cp:keywords/>
  <dc:description/>
  <cp:lastModifiedBy>UserXP</cp:lastModifiedBy>
  <cp:revision>1468</cp:revision>
  <dcterms:created xsi:type="dcterms:W3CDTF">2017-07-18T09:22:00Z</dcterms:created>
  <dcterms:modified xsi:type="dcterms:W3CDTF">2019-06-04T09:48:00Z</dcterms:modified>
</cp:coreProperties>
</file>